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B17A9" w14:textId="64B3CBDE" w:rsidR="004D6B86" w:rsidRDefault="00202C1B">
      <w:pPr>
        <w:pStyle w:val="Title"/>
      </w:pPr>
      <w:r>
        <w:t>Automate Something in Azure</w:t>
      </w:r>
    </w:p>
    <w:p w14:paraId="4C478756" w14:textId="5BDECCFC" w:rsidR="004D6B86" w:rsidRDefault="00202C1B">
      <w:pPr>
        <w:pStyle w:val="Title2"/>
      </w:pPr>
      <w:r>
        <w:t>Emily Kellogg</w:t>
      </w:r>
    </w:p>
    <w:p w14:paraId="27E2026A" w14:textId="0612B9CF" w:rsidR="004D6B86" w:rsidRPr="00A4757D" w:rsidRDefault="00202C1B" w:rsidP="00202C1B">
      <w:pPr>
        <w:pStyle w:val="Title2"/>
      </w:pPr>
      <w:r>
        <w:t>University of Advancing Technology</w:t>
      </w:r>
    </w:p>
    <w:p w14:paraId="06E18F7F" w14:textId="2059FB19" w:rsidR="004D6B86" w:rsidRPr="00E7305D" w:rsidRDefault="00202C1B" w:rsidP="00202C1B">
      <w:pPr>
        <w:pStyle w:val="SectionTitle"/>
      </w:pPr>
      <w:r>
        <w:lastRenderedPageBreak/>
        <w:t>Automate Something in Azure</w:t>
      </w:r>
    </w:p>
    <w:p w14:paraId="3C1C4E04" w14:textId="047C5477" w:rsidR="004D6B86" w:rsidRPr="00C5686B" w:rsidRDefault="00202C1B">
      <w:pPr>
        <w:pStyle w:val="Heading2"/>
      </w:pPr>
      <w:r>
        <w:t>Restore a VM From Snapshot (VirtualBox)</w:t>
      </w:r>
    </w:p>
    <w:p w14:paraId="24E9B118" w14:textId="07A98CCA" w:rsidR="004D6B86" w:rsidRDefault="00202C1B" w:rsidP="00202C1B">
      <w:pPr>
        <w:ind w:firstLine="0"/>
      </w:pPr>
      <w:r>
        <w:t>This portion of the lab takes place in a VirtualBox environment. Because I use this VM regularly, there are several snapshots I can use to restore it.</w:t>
      </w:r>
    </w:p>
    <w:p w14:paraId="0A9BCE3E" w14:textId="0E8AD769" w:rsidR="00202C1B" w:rsidRDefault="00202C1B" w:rsidP="00202C1B">
      <w:pPr>
        <w:ind w:firstLine="0"/>
      </w:pPr>
      <w:r w:rsidRPr="00202C1B">
        <w:drawing>
          <wp:inline distT="0" distB="0" distL="0" distR="0" wp14:anchorId="70B6B79B" wp14:editId="13217DB6">
            <wp:extent cx="6553623" cy="1009650"/>
            <wp:effectExtent l="0" t="0" r="0" b="0"/>
            <wp:docPr id="1" name="Picture 1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 with low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57425" cy="101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68931" w14:textId="1D790068" w:rsidR="00202C1B" w:rsidRDefault="00202C1B" w:rsidP="00202C1B">
      <w:pPr>
        <w:ind w:firstLine="0"/>
      </w:pPr>
      <w:r>
        <w:t>Here is a screenshot of the VM</w:t>
      </w:r>
      <w:r w:rsidR="00E973AF">
        <w:t>’</w:t>
      </w:r>
      <w:r>
        <w:t>s current state</w:t>
      </w:r>
      <w:r w:rsidR="007E5CA0">
        <w:t xml:space="preserve"> (Snapshot 5)</w:t>
      </w:r>
      <w:r>
        <w:t xml:space="preserve">. This is important because </w:t>
      </w:r>
      <w:r w:rsidR="00E973AF">
        <w:t xml:space="preserve">certain features of the server will change </w:t>
      </w:r>
      <w:r w:rsidR="00EC7A42">
        <w:t>when</w:t>
      </w:r>
      <w:r w:rsidR="00E973AF">
        <w:t xml:space="preserve"> I restore a different snapshot.</w:t>
      </w:r>
    </w:p>
    <w:p w14:paraId="28089B17" w14:textId="0C2FAA21" w:rsidR="00E973AF" w:rsidRDefault="00E973AF" w:rsidP="00202C1B">
      <w:pPr>
        <w:ind w:firstLine="0"/>
      </w:pPr>
      <w:r w:rsidRPr="00E973AF">
        <w:drawing>
          <wp:inline distT="0" distB="0" distL="0" distR="0" wp14:anchorId="3DC292C5" wp14:editId="1F4C1D08">
            <wp:extent cx="5943600" cy="4472305"/>
            <wp:effectExtent l="0" t="0" r="0" b="4445"/>
            <wp:docPr id="2" name="Picture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websit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E781A" w14:textId="3B224D73" w:rsidR="00E973AF" w:rsidRDefault="00E973AF" w:rsidP="00202C1B">
      <w:pPr>
        <w:ind w:firstLine="0"/>
      </w:pPr>
      <w:r>
        <w:lastRenderedPageBreak/>
        <w:t>This screenshot is also of the VM’s current state, but with the Tools menu open. I screenshotted this to point out differences between the Current State and VM’s restored snapshot state.</w:t>
      </w:r>
    </w:p>
    <w:p w14:paraId="3CA20EE7" w14:textId="77777777" w:rsidR="000B16A9" w:rsidRDefault="00E973AF" w:rsidP="00202C1B">
      <w:pPr>
        <w:ind w:firstLine="0"/>
      </w:pPr>
      <w:r w:rsidRPr="00E973AF">
        <w:drawing>
          <wp:inline distT="0" distB="0" distL="0" distR="0" wp14:anchorId="37C144F4" wp14:editId="0683DFDC">
            <wp:extent cx="5943600" cy="3871595"/>
            <wp:effectExtent l="0" t="0" r="0" b="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09645" w14:textId="1A42976A" w:rsidR="00E973AF" w:rsidRDefault="000B16A9" w:rsidP="00202C1B">
      <w:pPr>
        <w:ind w:firstLine="0"/>
      </w:pPr>
      <w:r>
        <w:t>Screenshots of the restore process:</w:t>
      </w:r>
      <w:r w:rsidRPr="000B16A9">
        <w:drawing>
          <wp:inline distT="0" distB="0" distL="0" distR="0" wp14:anchorId="4DBB615B" wp14:editId="6A063804">
            <wp:extent cx="5943600" cy="1303020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16A9">
        <w:drawing>
          <wp:inline distT="0" distB="0" distL="0" distR="0" wp14:anchorId="69254F51" wp14:editId="5760CB3D">
            <wp:extent cx="2534004" cy="1314633"/>
            <wp:effectExtent l="0" t="0" r="0" b="0"/>
            <wp:docPr id="5" name="Picture 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dia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4004" cy="131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6D09B" w14:textId="1C82CA96" w:rsidR="000B16A9" w:rsidRDefault="00E973AF" w:rsidP="00202C1B">
      <w:pPr>
        <w:ind w:firstLine="0"/>
      </w:pPr>
      <w:r>
        <w:lastRenderedPageBreak/>
        <w:t>Here is a screenshot of Snapshot 1 – Before Configuration, the snapshot I chose to restore the VM from.</w:t>
      </w:r>
      <w:r w:rsidR="000B16A9">
        <w:t xml:space="preserve"> The </w:t>
      </w:r>
      <w:r w:rsidR="007E5CA0">
        <w:t>number</w:t>
      </w:r>
      <w:r w:rsidR="000B16A9">
        <w:t xml:space="preserve"> of tools available is very different than </w:t>
      </w:r>
      <w:r w:rsidR="007E5CA0">
        <w:t>Snapshot 5’s</w:t>
      </w:r>
      <w:r w:rsidR="000B16A9">
        <w:t xml:space="preserve"> VM.</w:t>
      </w:r>
      <w:r w:rsidR="007E5CA0">
        <w:t xml:space="preserve"> This is because Snapshot 5 is the latest snapshot, containing all the configuration settings and various roles I added whilst doing assignments.</w:t>
      </w:r>
    </w:p>
    <w:p w14:paraId="3B90903A" w14:textId="188B49EC" w:rsidR="000B16A9" w:rsidRDefault="000B16A9" w:rsidP="00202C1B">
      <w:pPr>
        <w:ind w:firstLine="0"/>
      </w:pPr>
      <w:r w:rsidRPr="000B16A9">
        <w:drawing>
          <wp:inline distT="0" distB="0" distL="0" distR="0" wp14:anchorId="329F978F" wp14:editId="131CCF6E">
            <wp:extent cx="5943600" cy="4091940"/>
            <wp:effectExtent l="0" t="0" r="0" b="3810"/>
            <wp:docPr id="6" name="Picture 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websit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4967A" w14:textId="2E8B54B4" w:rsidR="00202C1B" w:rsidRDefault="00202C1B" w:rsidP="00202C1B">
      <w:pPr>
        <w:pStyle w:val="Heading2"/>
      </w:pPr>
      <w:r>
        <w:t>Deploy a VM From Template</w:t>
      </w:r>
    </w:p>
    <w:p w14:paraId="323D561B" w14:textId="59679DA7" w:rsidR="0013416B" w:rsidRDefault="0013416B" w:rsidP="0013416B">
      <w:pPr>
        <w:ind w:firstLine="0"/>
      </w:pPr>
      <w:r>
        <w:t>This is the next portion of the lab where I create a Template through Azure and deploy a VM</w:t>
      </w:r>
      <w:r w:rsidR="00596BC6">
        <w:t xml:space="preserve"> from it.</w:t>
      </w:r>
    </w:p>
    <w:p w14:paraId="564DFABE" w14:textId="7390A638" w:rsidR="00596BC6" w:rsidRPr="0013416B" w:rsidRDefault="00596BC6" w:rsidP="0013416B">
      <w:pPr>
        <w:ind w:firstLine="0"/>
      </w:pPr>
      <w:r>
        <w:t>Since I’ve never done this before, I’m starting from scratch! First, I need to create a storage account. Below are screenshots of that process.</w:t>
      </w:r>
    </w:p>
    <w:p w14:paraId="4C4DAAF3" w14:textId="09AE3C5E" w:rsidR="00202C1B" w:rsidRDefault="007E5CA0" w:rsidP="007E5CA0">
      <w:pPr>
        <w:ind w:firstLine="0"/>
      </w:pPr>
      <w:r w:rsidRPr="007E5CA0">
        <w:lastRenderedPageBreak/>
        <w:drawing>
          <wp:inline distT="0" distB="0" distL="0" distR="0" wp14:anchorId="2764B0C8" wp14:editId="760A716C">
            <wp:extent cx="5943600" cy="880110"/>
            <wp:effectExtent l="0" t="0" r="0" b="0"/>
            <wp:docPr id="7" name="Picture 7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Teams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E86A3" w14:textId="1804D05D" w:rsidR="007E5CA0" w:rsidRDefault="007E5CA0" w:rsidP="007E5CA0">
      <w:pPr>
        <w:ind w:firstLine="0"/>
      </w:pPr>
      <w:r w:rsidRPr="007E5CA0">
        <w:drawing>
          <wp:inline distT="0" distB="0" distL="0" distR="0" wp14:anchorId="0A325046" wp14:editId="631A11FE">
            <wp:extent cx="5943600" cy="2850515"/>
            <wp:effectExtent l="0" t="0" r="0" b="6985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A410D" w14:textId="3F8E620F" w:rsidR="0013416B" w:rsidRDefault="00596BC6" w:rsidP="007E5CA0">
      <w:pPr>
        <w:ind w:firstLine="0"/>
      </w:pPr>
      <w:r>
        <w:t>Next, I need to fill out the “Basics” of my new storage account. Screenshots of this process follow.</w:t>
      </w:r>
    </w:p>
    <w:p w14:paraId="4A0E1129" w14:textId="0F45A669" w:rsidR="007E5CA0" w:rsidRDefault="0013416B" w:rsidP="007E5CA0">
      <w:pPr>
        <w:ind w:firstLine="0"/>
      </w:pPr>
      <w:r w:rsidRPr="0013416B">
        <w:drawing>
          <wp:inline distT="0" distB="0" distL="0" distR="0" wp14:anchorId="0AD62990" wp14:editId="32057FCE">
            <wp:extent cx="5943600" cy="1805305"/>
            <wp:effectExtent l="0" t="0" r="0" b="4445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DCB8E" w14:textId="5ACC20A1" w:rsidR="00596BC6" w:rsidRDefault="00596BC6" w:rsidP="007E5CA0">
      <w:pPr>
        <w:ind w:firstLine="0"/>
      </w:pPr>
      <w:r>
        <w:t>This is the unique name</w:t>
      </w:r>
      <w:r w:rsidR="00737AE0">
        <w:t xml:space="preserve"> (resource group)</w:t>
      </w:r>
      <w:r>
        <w:t xml:space="preserve"> I chose for my storage account:</w:t>
      </w:r>
    </w:p>
    <w:p w14:paraId="63FCD2E0" w14:textId="763AF324" w:rsidR="00596BC6" w:rsidRDefault="00596BC6" w:rsidP="007E5CA0">
      <w:pPr>
        <w:ind w:firstLine="0"/>
      </w:pPr>
      <w:r w:rsidRPr="00596BC6">
        <w:drawing>
          <wp:inline distT="0" distB="0" distL="0" distR="0" wp14:anchorId="4268F9E8" wp14:editId="504806D5">
            <wp:extent cx="3267531" cy="1028844"/>
            <wp:effectExtent l="0" t="0" r="0" b="0"/>
            <wp:docPr id="10" name="Picture 1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67531" cy="10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E9D25" w14:textId="37A1E858" w:rsidR="00596BC6" w:rsidRDefault="00596BC6" w:rsidP="007E5CA0">
      <w:pPr>
        <w:ind w:firstLine="0"/>
      </w:pPr>
      <w:r>
        <w:lastRenderedPageBreak/>
        <w:t>I left the default settings alone and clicked Review + create. After waiting for validation to pass, I</w:t>
      </w:r>
      <w:r w:rsidR="00BA0C9B">
        <w:t xml:space="preserve"> clicked Download a template for automation.</w:t>
      </w:r>
    </w:p>
    <w:p w14:paraId="05546D7D" w14:textId="6B2D0B16" w:rsidR="00BA0C9B" w:rsidRDefault="00596BC6" w:rsidP="007E5CA0">
      <w:pPr>
        <w:ind w:firstLine="0"/>
      </w:pPr>
      <w:r w:rsidRPr="00596BC6">
        <w:drawing>
          <wp:inline distT="0" distB="0" distL="0" distR="0" wp14:anchorId="53EF0644" wp14:editId="206A5054">
            <wp:extent cx="5943600" cy="2682875"/>
            <wp:effectExtent l="0" t="0" r="0" b="3175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87108" w14:textId="2169F8C5" w:rsidR="00BA0C9B" w:rsidRDefault="00BA0C9B" w:rsidP="007E5CA0">
      <w:pPr>
        <w:ind w:firstLine="0"/>
      </w:pPr>
      <w:r w:rsidRPr="00BA0C9B">
        <w:drawing>
          <wp:inline distT="0" distB="0" distL="0" distR="0" wp14:anchorId="79795AB4" wp14:editId="102DD62C">
            <wp:extent cx="5943600" cy="42989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6A810" w14:textId="7E9F0A16" w:rsidR="00596BC6" w:rsidRDefault="00596BC6" w:rsidP="007E5CA0">
      <w:pPr>
        <w:ind w:firstLine="0"/>
      </w:pPr>
      <w:r>
        <w:t>Settings for the new storage account:</w:t>
      </w:r>
    </w:p>
    <w:p w14:paraId="3652E7E7" w14:textId="3A0F49D9" w:rsidR="00596BC6" w:rsidRDefault="00596BC6" w:rsidP="007E5CA0">
      <w:pPr>
        <w:ind w:firstLine="0"/>
        <w:rPr>
          <w:noProof/>
        </w:rPr>
      </w:pPr>
      <w:r w:rsidRPr="00596BC6">
        <w:drawing>
          <wp:inline distT="0" distB="0" distL="0" distR="0" wp14:anchorId="267AF4BD" wp14:editId="3C704F76">
            <wp:extent cx="3019425" cy="3406234"/>
            <wp:effectExtent l="0" t="0" r="0" b="3810"/>
            <wp:docPr id="13" name="Picture 1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30921" cy="341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C9B" w:rsidRPr="00BA0C9B">
        <w:rPr>
          <w:noProof/>
        </w:rPr>
        <w:t xml:space="preserve"> </w:t>
      </w:r>
      <w:r w:rsidR="00BA0C9B" w:rsidRPr="00BA0C9B">
        <w:drawing>
          <wp:inline distT="0" distB="0" distL="0" distR="0" wp14:anchorId="176524AD" wp14:editId="0AF5DEE2">
            <wp:extent cx="2762250" cy="3408211"/>
            <wp:effectExtent l="0" t="0" r="0" b="1905"/>
            <wp:docPr id="14" name="Picture 1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74084" cy="342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0E82A" w14:textId="7D970A79" w:rsidR="00BA0C9B" w:rsidRDefault="00BA0C9B" w:rsidP="007E5CA0">
      <w:pPr>
        <w:ind w:firstLine="0"/>
        <w:rPr>
          <w:noProof/>
        </w:rPr>
      </w:pPr>
      <w:r>
        <w:rPr>
          <w:noProof/>
        </w:rPr>
        <w:lastRenderedPageBreak/>
        <w:t>Here is the template I downloaded. It’s long so I only screenshotted a part of it.</w:t>
      </w:r>
      <w:r w:rsidR="004E63C6">
        <w:rPr>
          <w:noProof/>
        </w:rPr>
        <w:t xml:space="preserve"> The final steps</w:t>
      </w:r>
      <w:r w:rsidR="00AA32FB">
        <w:rPr>
          <w:noProof/>
        </w:rPr>
        <w:t xml:space="preserve"> for this portion of the lab </w:t>
      </w:r>
      <w:r w:rsidR="004E63C6">
        <w:rPr>
          <w:noProof/>
        </w:rPr>
        <w:t>include downloading the template to my computer, editing it, and deploying it for automation.</w:t>
      </w:r>
    </w:p>
    <w:p w14:paraId="1C1129E5" w14:textId="738A85AA" w:rsidR="00BA0C9B" w:rsidRPr="00A05853" w:rsidRDefault="00BA0C9B" w:rsidP="007E5CA0">
      <w:pPr>
        <w:ind w:firstLine="0"/>
        <w:rPr>
          <w:b/>
          <w:bCs/>
          <w:noProof/>
        </w:rPr>
      </w:pPr>
      <w:r w:rsidRPr="00BA0C9B">
        <w:rPr>
          <w:b/>
          <w:bCs/>
          <w:noProof/>
        </w:rPr>
        <w:drawing>
          <wp:inline distT="0" distB="0" distL="0" distR="0" wp14:anchorId="05D20761" wp14:editId="5243A987">
            <wp:extent cx="5943600" cy="5071110"/>
            <wp:effectExtent l="0" t="0" r="0" b="0"/>
            <wp:docPr id="16" name="Picture 16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&#10;&#10;Description automatically generated with medium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7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40404" w14:textId="2FF6E893" w:rsidR="00202C1B" w:rsidRDefault="00A05853" w:rsidP="00202C1B">
      <w:pPr>
        <w:pStyle w:val="Heading3"/>
      </w:pPr>
      <w:r>
        <w:t>Editing and Deploying the Template</w:t>
      </w:r>
    </w:p>
    <w:p w14:paraId="59738380" w14:textId="37064D78" w:rsidR="0058104B" w:rsidRPr="0058104B" w:rsidRDefault="0058104B" w:rsidP="00570119">
      <w:pPr>
        <w:ind w:left="720" w:firstLine="0"/>
      </w:pPr>
      <w:r>
        <w:t>Before editing, I successfully downloaded and saved the template to my computer.</w:t>
      </w:r>
      <w:r w:rsidR="00570119">
        <w:t xml:space="preserve"> These are the screenshots from that process:</w:t>
      </w:r>
    </w:p>
    <w:p w14:paraId="0D3FCABF" w14:textId="211B9125" w:rsidR="00C52A5E" w:rsidRDefault="00AA32FB" w:rsidP="00AA32FB">
      <w:pPr>
        <w:ind w:firstLine="0"/>
      </w:pPr>
      <w:r>
        <w:tab/>
      </w:r>
      <w:r w:rsidR="00BB29AE" w:rsidRPr="00BB29AE">
        <w:drawing>
          <wp:inline distT="0" distB="0" distL="0" distR="0" wp14:anchorId="399BF4FC" wp14:editId="2F123865">
            <wp:extent cx="3477110" cy="40010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77110" cy="4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B57B9" w14:textId="32668D0F" w:rsidR="00BB29AE" w:rsidRDefault="00BD0B02" w:rsidP="00570119">
      <w:pPr>
        <w:ind w:firstLine="0"/>
        <w:jc w:val="right"/>
      </w:pPr>
      <w:r>
        <w:lastRenderedPageBreak/>
        <w:tab/>
      </w:r>
      <w:r w:rsidRPr="00BD0B02">
        <w:drawing>
          <wp:inline distT="0" distB="0" distL="0" distR="0" wp14:anchorId="233E53DD" wp14:editId="23B486E7">
            <wp:extent cx="5486400" cy="746174"/>
            <wp:effectExtent l="0" t="0" r="0" b="0"/>
            <wp:docPr id="18" name="Picture 18" descr="Graphical user interface, text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websit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43578" cy="75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F9DE9" w14:textId="77777777" w:rsidR="00570119" w:rsidRDefault="00570119" w:rsidP="00AA32FB">
      <w:pPr>
        <w:ind w:firstLine="0"/>
      </w:pPr>
      <w:r>
        <w:tab/>
      </w:r>
      <w:r w:rsidR="0069185B">
        <w:t>I also wrote down values from the Parameters tab for later</w:t>
      </w:r>
      <w:r w:rsidR="00EA0123">
        <w:t>.</w:t>
      </w:r>
      <w:r w:rsidR="009C69B1">
        <w:t xml:space="preserve"> Here they are:</w:t>
      </w:r>
    </w:p>
    <w:p w14:paraId="44B60ED4" w14:textId="74032A23" w:rsidR="00EA0123" w:rsidRDefault="00EA0123" w:rsidP="00BD7C7E">
      <w:pPr>
        <w:ind w:firstLine="0"/>
        <w:jc w:val="center"/>
      </w:pPr>
      <w:r w:rsidRPr="00EA0123">
        <w:drawing>
          <wp:inline distT="0" distB="0" distL="0" distR="0" wp14:anchorId="6120A1A3" wp14:editId="0E938FED">
            <wp:extent cx="4552950" cy="3058162"/>
            <wp:effectExtent l="0" t="0" r="0" b="8890"/>
            <wp:docPr id="19" name="Picture 19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, Word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66145" cy="30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C7E" w:rsidRPr="00744537">
        <w:drawing>
          <wp:inline distT="0" distB="0" distL="0" distR="0" wp14:anchorId="1B4EB2B3" wp14:editId="09A4529A">
            <wp:extent cx="1943100" cy="2590800"/>
            <wp:effectExtent l="0" t="0" r="0" b="0"/>
            <wp:docPr id="20" name="Picture 20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&#10;&#10;Description automatically generated with low confidenc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48985" cy="259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C7E" w:rsidRPr="00BD7C7E">
        <w:drawing>
          <wp:inline distT="0" distB="0" distL="0" distR="0" wp14:anchorId="38747C33" wp14:editId="6793431C">
            <wp:extent cx="1952625" cy="3703255"/>
            <wp:effectExtent l="0" t="0" r="0" b="0"/>
            <wp:docPr id="21" name="Picture 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65892" cy="372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FD104" w14:textId="4678B821" w:rsidR="00341F77" w:rsidRDefault="005B66F6" w:rsidP="00275D8F">
      <w:pPr>
        <w:ind w:left="1440" w:firstLine="0"/>
      </w:pPr>
      <w:r>
        <w:lastRenderedPageBreak/>
        <w:t>N</w:t>
      </w:r>
      <w:r w:rsidR="00275D8F">
        <w:t xml:space="preserve">ow for the editing process. </w:t>
      </w:r>
      <w:r w:rsidR="00275D8F" w:rsidRPr="00F7085B">
        <w:rPr>
          <w:b/>
          <w:bCs/>
        </w:rPr>
        <w:t>Deploy a custom template</w:t>
      </w:r>
      <w:r w:rsidR="00275D8F">
        <w:t xml:space="preserve"> will be used to edit the template’s code.</w:t>
      </w:r>
    </w:p>
    <w:p w14:paraId="2799F91F" w14:textId="45FC31B9" w:rsidR="00EA0123" w:rsidRDefault="00EA2F51" w:rsidP="00E872EB">
      <w:pPr>
        <w:ind w:firstLine="0"/>
        <w:jc w:val="center"/>
      </w:pPr>
      <w:r w:rsidRPr="00EA2F51">
        <w:drawing>
          <wp:inline distT="0" distB="0" distL="0" distR="0" wp14:anchorId="3856DE82" wp14:editId="571E71AF">
            <wp:extent cx="4467225" cy="1314822"/>
            <wp:effectExtent l="0" t="0" r="0" b="0"/>
            <wp:docPr id="22" name="Picture 2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graphical user interfac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91508" cy="132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0E3E6" w14:textId="3C4BD417" w:rsidR="00660D25" w:rsidRDefault="00660D25" w:rsidP="00E872EB">
      <w:pPr>
        <w:ind w:left="1440" w:firstLine="0"/>
      </w:pPr>
      <w:r w:rsidRPr="00F7085B">
        <w:rPr>
          <w:b/>
          <w:bCs/>
        </w:rPr>
        <w:t>Build your own template in the editor</w:t>
      </w:r>
      <w:r>
        <w:t xml:space="preserve"> allows me to load the .json file</w:t>
      </w:r>
      <w:r w:rsidR="00F7085B">
        <w:t xml:space="preserve"> (my template)</w:t>
      </w:r>
      <w:r>
        <w:t xml:space="preserve"> into </w:t>
      </w:r>
      <w:r w:rsidR="00F7085B">
        <w:t>the editor for manipulation.</w:t>
      </w:r>
    </w:p>
    <w:p w14:paraId="25B18934" w14:textId="73A258C3" w:rsidR="00EA2F51" w:rsidRDefault="00C717A4" w:rsidP="00E872EB">
      <w:pPr>
        <w:ind w:firstLine="0"/>
        <w:jc w:val="center"/>
      </w:pPr>
      <w:r w:rsidRPr="00C717A4">
        <w:drawing>
          <wp:inline distT="0" distB="0" distL="0" distR="0" wp14:anchorId="415FCCA5" wp14:editId="17FD1DED">
            <wp:extent cx="4876800" cy="966503"/>
            <wp:effectExtent l="0" t="0" r="0" b="5080"/>
            <wp:docPr id="23" name="Picture 2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01687" cy="97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AC734" w14:textId="3BF62EE0" w:rsidR="00C717A4" w:rsidRDefault="00E872EB" w:rsidP="00E872EB">
      <w:pPr>
        <w:ind w:left="720"/>
      </w:pPr>
      <w:r>
        <w:t>Here is a partial screenshot of my template in the editor.</w:t>
      </w:r>
    </w:p>
    <w:p w14:paraId="4F26C8E1" w14:textId="22ADA329" w:rsidR="00710090" w:rsidRDefault="00E872EB" w:rsidP="00710090">
      <w:pPr>
        <w:ind w:firstLine="0"/>
        <w:jc w:val="center"/>
      </w:pPr>
      <w:r w:rsidRPr="00E872EB">
        <w:drawing>
          <wp:inline distT="0" distB="0" distL="0" distR="0" wp14:anchorId="29A4521C" wp14:editId="16DDC095">
            <wp:extent cx="4371975" cy="3530277"/>
            <wp:effectExtent l="0" t="0" r="0" b="0"/>
            <wp:docPr id="24" name="Picture 2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, email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84066" cy="354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586D5" w14:textId="4FBA888D" w:rsidR="00A80B8B" w:rsidRDefault="00F821FD" w:rsidP="00F91F75">
      <w:pPr>
        <w:ind w:left="1440" w:firstLine="0"/>
      </w:pPr>
      <w:r>
        <w:lastRenderedPageBreak/>
        <w:t xml:space="preserve">Only three changes need to be made to the code: removing the </w:t>
      </w:r>
      <w:proofErr w:type="spellStart"/>
      <w:r>
        <w:t>storageAccountName</w:t>
      </w:r>
      <w:proofErr w:type="spellEnd"/>
      <w:r w:rsidR="00F91F75">
        <w:t xml:space="preserve"> line, adding the </w:t>
      </w:r>
      <w:proofErr w:type="spellStart"/>
      <w:r w:rsidR="00F91F75">
        <w:t>storageAccountName</w:t>
      </w:r>
      <w:proofErr w:type="spellEnd"/>
      <w:r w:rsidR="00F91F75">
        <w:t xml:space="preserve"> variable, and updating </w:t>
      </w:r>
      <w:r w:rsidR="00C93787">
        <w:t>the</w:t>
      </w:r>
      <w:r w:rsidR="00F91F75">
        <w:t xml:space="preserve"> name variable</w:t>
      </w:r>
      <w:r w:rsidR="002366FA">
        <w:t xml:space="preserve"> to </w:t>
      </w:r>
      <w:proofErr w:type="spellStart"/>
      <w:r w:rsidR="00F91F75">
        <w:t>storageAccountName</w:t>
      </w:r>
      <w:proofErr w:type="spellEnd"/>
      <w:r w:rsidR="00F91F75">
        <w:t>.</w:t>
      </w:r>
    </w:p>
    <w:p w14:paraId="49A5C0B9" w14:textId="2C74D5B3" w:rsidR="00F91F75" w:rsidRDefault="00F91F75" w:rsidP="00F91F75">
      <w:pPr>
        <w:ind w:left="1440" w:firstLine="0"/>
      </w:pPr>
      <w:r>
        <w:t>Screenshots of those edits</w:t>
      </w:r>
      <w:r w:rsidR="005C17DC">
        <w:t xml:space="preserve"> (before: top, after: bottom):</w:t>
      </w:r>
    </w:p>
    <w:p w14:paraId="518AC32C" w14:textId="1EE556B7" w:rsidR="003C6864" w:rsidRDefault="003C6864" w:rsidP="00F91F75">
      <w:pPr>
        <w:ind w:left="1440" w:firstLine="0"/>
      </w:pPr>
      <w:r>
        <w:t>Edit #1:</w:t>
      </w:r>
      <w:r w:rsidR="001C1721">
        <w:t xml:space="preserve"> removing the </w:t>
      </w:r>
      <w:proofErr w:type="spellStart"/>
      <w:r w:rsidR="001C1721">
        <w:t>storageAccountName</w:t>
      </w:r>
      <w:proofErr w:type="spellEnd"/>
      <w:r w:rsidR="001C1721">
        <w:t xml:space="preserve"> parameter.</w:t>
      </w:r>
    </w:p>
    <w:p w14:paraId="1A178824" w14:textId="77777777" w:rsidR="002366FA" w:rsidRDefault="00B460EA" w:rsidP="00F91F75">
      <w:pPr>
        <w:ind w:left="1440" w:firstLine="0"/>
        <w:rPr>
          <w:noProof/>
        </w:rPr>
      </w:pPr>
      <w:r w:rsidRPr="00B460EA">
        <w:drawing>
          <wp:inline distT="0" distB="0" distL="0" distR="0" wp14:anchorId="0FAD9DD1" wp14:editId="07DD8362">
            <wp:extent cx="2495550" cy="1240645"/>
            <wp:effectExtent l="0" t="0" r="0" b="0"/>
            <wp:docPr id="25" name="Picture 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05587" cy="12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0EA">
        <w:rPr>
          <w:noProof/>
        </w:rPr>
        <w:t xml:space="preserve"> </w:t>
      </w:r>
    </w:p>
    <w:p w14:paraId="33E5EF8E" w14:textId="31941C89" w:rsidR="00F91F75" w:rsidRDefault="00B460EA" w:rsidP="00F91F75">
      <w:pPr>
        <w:ind w:left="1440" w:firstLine="0"/>
        <w:rPr>
          <w:noProof/>
        </w:rPr>
      </w:pPr>
      <w:r w:rsidRPr="00B460EA">
        <w:drawing>
          <wp:inline distT="0" distB="0" distL="0" distR="0" wp14:anchorId="21ACC535" wp14:editId="46A95AE3">
            <wp:extent cx="2460163" cy="1238121"/>
            <wp:effectExtent l="0" t="0" r="0" b="635"/>
            <wp:docPr id="26" name="Picture 2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91050" cy="12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38284" w14:textId="0512D995" w:rsidR="00B460EA" w:rsidRDefault="003C6864" w:rsidP="00F91F75">
      <w:pPr>
        <w:ind w:left="1440" w:firstLine="0"/>
      </w:pPr>
      <w:r>
        <w:t>Edit #2:</w:t>
      </w:r>
      <w:r w:rsidR="001C1721">
        <w:t xml:space="preserve"> creating the </w:t>
      </w:r>
      <w:proofErr w:type="spellStart"/>
      <w:r w:rsidR="001C1721">
        <w:t>storageAccountName</w:t>
      </w:r>
      <w:proofErr w:type="spellEnd"/>
      <w:r w:rsidR="001C1721">
        <w:t xml:space="preserve"> variable.</w:t>
      </w:r>
    </w:p>
    <w:p w14:paraId="46F6765C" w14:textId="3FC9B0B7" w:rsidR="00A95079" w:rsidRDefault="00D01EBF" w:rsidP="00F91F75">
      <w:pPr>
        <w:ind w:left="1440" w:firstLine="0"/>
      </w:pPr>
      <w:r w:rsidRPr="00D01EBF">
        <w:drawing>
          <wp:inline distT="0" distB="0" distL="0" distR="0" wp14:anchorId="378D22D7" wp14:editId="3C7E5B16">
            <wp:extent cx="5058481" cy="1371791"/>
            <wp:effectExtent l="0" t="0" r="8890" b="0"/>
            <wp:docPr id="28" name="Picture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137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8F2BD" w14:textId="1575E9CC" w:rsidR="00A95079" w:rsidRDefault="004A4A96" w:rsidP="00F91F75">
      <w:pPr>
        <w:ind w:left="1440" w:firstLine="0"/>
      </w:pPr>
      <w:r w:rsidRPr="004A4A96">
        <w:drawing>
          <wp:inline distT="0" distB="0" distL="0" distR="0" wp14:anchorId="6796FD51" wp14:editId="1D7D579E">
            <wp:extent cx="5829300" cy="840142"/>
            <wp:effectExtent l="0" t="0" r="0" b="0"/>
            <wp:docPr id="29" name="Picture 2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37536" cy="84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D5BDE" w14:textId="20D9950B" w:rsidR="003C6864" w:rsidRDefault="003C6864" w:rsidP="00F91F75">
      <w:pPr>
        <w:ind w:left="1440" w:firstLine="0"/>
      </w:pPr>
      <w:r>
        <w:t>Edit #3:</w:t>
      </w:r>
      <w:r w:rsidR="008925F0">
        <w:t xml:space="preserve"> update the name element of the </w:t>
      </w:r>
      <w:proofErr w:type="spellStart"/>
      <w:r w:rsidR="008925F0">
        <w:t>storageAccounts</w:t>
      </w:r>
      <w:proofErr w:type="spellEnd"/>
      <w:r w:rsidR="008925F0">
        <w:t xml:space="preserve"> resource to the name of the variable in Edit #2.</w:t>
      </w:r>
    </w:p>
    <w:p w14:paraId="2B78ED93" w14:textId="517DA57B" w:rsidR="008925F0" w:rsidRDefault="0080723C" w:rsidP="00F91F75">
      <w:pPr>
        <w:ind w:left="1440" w:firstLine="0"/>
      </w:pPr>
      <w:r w:rsidRPr="0080723C">
        <w:lastRenderedPageBreak/>
        <w:drawing>
          <wp:inline distT="0" distB="0" distL="0" distR="0" wp14:anchorId="5C424968" wp14:editId="7606FFEE">
            <wp:extent cx="4315427" cy="1124107"/>
            <wp:effectExtent l="0" t="0" r="0" b="0"/>
            <wp:docPr id="30" name="Picture 30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112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D7647" w14:textId="38BF8615" w:rsidR="0080723C" w:rsidRDefault="00757BB2" w:rsidP="00F91F75">
      <w:pPr>
        <w:ind w:left="1440" w:firstLine="0"/>
      </w:pPr>
      <w:r w:rsidRPr="00757BB2">
        <w:drawing>
          <wp:inline distT="0" distB="0" distL="0" distR="0" wp14:anchorId="26879C16" wp14:editId="3B7BC445">
            <wp:extent cx="4143953" cy="1095528"/>
            <wp:effectExtent l="0" t="0" r="0" b="9525"/>
            <wp:docPr id="31" name="Picture 3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43953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8AFE7" w14:textId="7C74A25F" w:rsidR="00757BB2" w:rsidRDefault="00757BB2" w:rsidP="00F91F75">
      <w:pPr>
        <w:ind w:left="1440" w:firstLine="0"/>
      </w:pPr>
      <w:r>
        <w:t xml:space="preserve">The point of these edits was to change </w:t>
      </w:r>
      <w:proofErr w:type="spellStart"/>
      <w:r>
        <w:t>storageAccountName</w:t>
      </w:r>
      <w:proofErr w:type="spellEnd"/>
      <w:r>
        <w:t xml:space="preserve"> from a parameter to a variable</w:t>
      </w:r>
      <w:r w:rsidR="00A147C4">
        <w:t xml:space="preserve">. </w:t>
      </w:r>
      <w:r w:rsidR="00F47457">
        <w:t xml:space="preserve">I believe this was done because parameters are normally constants while variables can change. Change is important here because </w:t>
      </w:r>
      <w:r w:rsidR="00ED3C61">
        <w:t>file names can change and will not always remain constant.</w:t>
      </w:r>
    </w:p>
    <w:p w14:paraId="5A6ADB57" w14:textId="3F0B2C91" w:rsidR="005A45EF" w:rsidRDefault="005A45EF" w:rsidP="00F91F75">
      <w:pPr>
        <w:ind w:left="1440" w:firstLine="0"/>
      </w:pPr>
      <w:r>
        <w:t>Once the edits were made, I saved the template. Here are the Instance details I defined for the template</w:t>
      </w:r>
      <w:r w:rsidR="00557B5B">
        <w:t>:</w:t>
      </w:r>
    </w:p>
    <w:p w14:paraId="45C7E6F5" w14:textId="550CFD5F" w:rsidR="005A45EF" w:rsidRDefault="007144C7" w:rsidP="00F91F75">
      <w:pPr>
        <w:ind w:left="1440" w:firstLine="0"/>
      </w:pPr>
      <w:r w:rsidRPr="007144C7">
        <w:drawing>
          <wp:inline distT="0" distB="0" distL="0" distR="0" wp14:anchorId="6E610172" wp14:editId="6A5110B8">
            <wp:extent cx="4600036" cy="3069147"/>
            <wp:effectExtent l="0" t="0" r="0" b="0"/>
            <wp:docPr id="32" name="Picture 3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application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19851" cy="308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6A855" w14:textId="77777777" w:rsidR="00557B5B" w:rsidRDefault="00557B5B" w:rsidP="00F91F75">
      <w:pPr>
        <w:ind w:left="1440" w:firstLine="0"/>
      </w:pPr>
    </w:p>
    <w:p w14:paraId="127B5036" w14:textId="2EA19275" w:rsidR="00557B5B" w:rsidRDefault="00557B5B" w:rsidP="00F91F75">
      <w:pPr>
        <w:ind w:left="1440" w:firstLine="0"/>
      </w:pPr>
      <w:r>
        <w:lastRenderedPageBreak/>
        <w:t>These Instances were filled out using the values from the Parameter tab.</w:t>
      </w:r>
    </w:p>
    <w:p w14:paraId="62B1B747" w14:textId="16749B6D" w:rsidR="00557B5B" w:rsidRDefault="00557B5B" w:rsidP="00F91F75">
      <w:pPr>
        <w:ind w:left="1440" w:firstLine="0"/>
      </w:pPr>
      <w:r w:rsidRPr="00557B5B">
        <w:drawing>
          <wp:inline distT="0" distB="0" distL="0" distR="0" wp14:anchorId="545F9C68" wp14:editId="081E1278">
            <wp:extent cx="4743450" cy="4513372"/>
            <wp:effectExtent l="0" t="0" r="0" b="1905"/>
            <wp:docPr id="33" name="Picture 33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screenshot of a computer&#10;&#10;Description automatically generated with low confidenc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51818" cy="452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79205" w14:textId="6E1A81F0" w:rsidR="007E1535" w:rsidRDefault="007E1535" w:rsidP="00F91F75">
      <w:pPr>
        <w:ind w:left="1440" w:firstLine="0"/>
      </w:pPr>
      <w:r>
        <w:t xml:space="preserve">After Instances were filled out, I clicked </w:t>
      </w:r>
      <w:r w:rsidRPr="007E1535">
        <w:rPr>
          <w:b/>
          <w:bCs/>
        </w:rPr>
        <w:t>Review + create</w:t>
      </w:r>
      <w:r w:rsidR="007921FB">
        <w:t>,</w:t>
      </w:r>
      <w:r w:rsidR="00E6632F">
        <w:t xml:space="preserve"> waited for validation to complete, clicked </w:t>
      </w:r>
      <w:r w:rsidR="00E6632F">
        <w:rPr>
          <w:b/>
          <w:bCs/>
        </w:rPr>
        <w:t>Create</w:t>
      </w:r>
      <w:r w:rsidR="00E6632F">
        <w:t>, and waited for Deployment.</w:t>
      </w:r>
    </w:p>
    <w:p w14:paraId="037673D6" w14:textId="1FE4C549" w:rsidR="00E6632F" w:rsidRDefault="00E6632F" w:rsidP="00F91F75">
      <w:pPr>
        <w:ind w:left="1440" w:firstLine="0"/>
      </w:pPr>
      <w:r>
        <w:t>Deployment was successful!</w:t>
      </w:r>
    </w:p>
    <w:p w14:paraId="633FC13A" w14:textId="56FB4ED3" w:rsidR="00E6632F" w:rsidRDefault="00E6632F" w:rsidP="00F91F75">
      <w:pPr>
        <w:ind w:left="1440" w:firstLine="0"/>
      </w:pPr>
      <w:r w:rsidRPr="00E6632F">
        <w:drawing>
          <wp:inline distT="0" distB="0" distL="0" distR="0" wp14:anchorId="020BEC04" wp14:editId="39EE11D8">
            <wp:extent cx="5570435" cy="1962150"/>
            <wp:effectExtent l="0" t="0" r="0" b="0"/>
            <wp:docPr id="34" name="Picture 3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ext, application, chat or text message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73396" cy="196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615FA" w14:textId="247B1CA3" w:rsidR="00D970EB" w:rsidRDefault="00274E73" w:rsidP="00F91F75">
      <w:pPr>
        <w:ind w:left="1440" w:firstLine="0"/>
      </w:pPr>
      <w:r>
        <w:lastRenderedPageBreak/>
        <w:t xml:space="preserve">This </w:t>
      </w:r>
      <w:r w:rsidR="00D970EB">
        <w:t>is</w:t>
      </w:r>
      <w:r w:rsidR="0055451C">
        <w:t xml:space="preserve"> the storage account within the resource group I created</w:t>
      </w:r>
      <w:r>
        <w:t xml:space="preserve"> (its name was generated, not given by me)</w:t>
      </w:r>
      <w:r w:rsidR="0055451C">
        <w:t>:</w:t>
      </w:r>
    </w:p>
    <w:p w14:paraId="320A1FD8" w14:textId="39A7EEF5" w:rsidR="0055451C" w:rsidRPr="00E6632F" w:rsidRDefault="0055451C" w:rsidP="00F91F75">
      <w:pPr>
        <w:ind w:left="1440" w:firstLine="0"/>
      </w:pPr>
      <w:r w:rsidRPr="0055451C">
        <w:drawing>
          <wp:inline distT="0" distB="0" distL="0" distR="0" wp14:anchorId="7A87069D" wp14:editId="50595FFA">
            <wp:extent cx="5715000" cy="2748207"/>
            <wp:effectExtent l="0" t="0" r="0" b="0"/>
            <wp:docPr id="35" name="Picture 3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text, application, email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19239" cy="275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ED2E7" w14:textId="2330315B" w:rsidR="00202C1B" w:rsidRPr="00C5686B" w:rsidRDefault="00202C1B" w:rsidP="00202C1B">
      <w:pPr>
        <w:pStyle w:val="Heading2"/>
      </w:pPr>
      <w:r>
        <w:t>Create an Azure Pipeline</w:t>
      </w:r>
    </w:p>
    <w:p w14:paraId="2265278B" w14:textId="7DFA42DA" w:rsidR="00B7245B" w:rsidRDefault="004742A0" w:rsidP="004742A0">
      <w:pPr>
        <w:ind w:firstLine="0"/>
      </w:pPr>
      <w:r>
        <w:t xml:space="preserve">The final portion of this lab takes place in </w:t>
      </w:r>
      <w:r w:rsidR="00DE3F3E">
        <w:t xml:space="preserve">Azure DevOps. I’ve never used it </w:t>
      </w:r>
      <w:r w:rsidR="009D7527">
        <w:t>before,</w:t>
      </w:r>
      <w:r w:rsidR="00DE3F3E">
        <w:t xml:space="preserve"> so I had to create a project before continuing with the exercise.</w:t>
      </w:r>
      <w:r w:rsidR="00314EBE">
        <w:t xml:space="preserve"> I also had to create a GitHub accoun</w:t>
      </w:r>
      <w:r w:rsidR="006D097A">
        <w:t xml:space="preserve">t. </w:t>
      </w:r>
      <w:r w:rsidR="009F5E7E">
        <w:t>Both</w:t>
      </w:r>
      <w:r w:rsidR="006D097A">
        <w:t xml:space="preserve"> resources will be used to create a pipeline.</w:t>
      </w:r>
    </w:p>
    <w:p w14:paraId="1D2F6281" w14:textId="18161E32" w:rsidR="009D7527" w:rsidRDefault="0057121D" w:rsidP="004742A0">
      <w:pPr>
        <w:ind w:firstLine="0"/>
      </w:pPr>
      <w:r w:rsidRPr="0057121D">
        <w:drawing>
          <wp:inline distT="0" distB="0" distL="0" distR="0" wp14:anchorId="239121D5" wp14:editId="11CBAEAA">
            <wp:extent cx="5353797" cy="2619741"/>
            <wp:effectExtent l="0" t="0" r="0" b="9525"/>
            <wp:docPr id="36" name="Picture 3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ext, application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261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80B3C" w14:textId="744B830D" w:rsidR="006D097A" w:rsidRDefault="004F6AE2" w:rsidP="004742A0">
      <w:pPr>
        <w:ind w:firstLine="0"/>
      </w:pPr>
      <w:r>
        <w:t>After creating t</w:t>
      </w:r>
      <w:r w:rsidR="00076FE6">
        <w:t>hose accounts, I ran the template provided in the instructions</w:t>
      </w:r>
      <w:r w:rsidR="00ED7078">
        <w:t xml:space="preserve"> (Microsoft, 2022).</w:t>
      </w:r>
    </w:p>
    <w:p w14:paraId="5565DD44" w14:textId="5C749BFA" w:rsidR="000A3DDE" w:rsidRDefault="000A3DDE" w:rsidP="004742A0">
      <w:pPr>
        <w:ind w:firstLine="0"/>
      </w:pPr>
      <w:r w:rsidRPr="000A3DDE">
        <w:lastRenderedPageBreak/>
        <w:drawing>
          <wp:inline distT="0" distB="0" distL="0" distR="0" wp14:anchorId="0090A25C" wp14:editId="3824B45B">
            <wp:extent cx="4181475" cy="1071786"/>
            <wp:effectExtent l="0" t="0" r="0" b="0"/>
            <wp:docPr id="37" name="Picture 3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text, application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04493" cy="107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2B4AA" w14:textId="30E5DD36" w:rsidR="000A3DDE" w:rsidRDefault="00623979" w:rsidP="004742A0">
      <w:pPr>
        <w:ind w:firstLine="0"/>
      </w:pPr>
      <w:r>
        <w:t>This is the screen that shows after running the template. Let’s go look at the project!</w:t>
      </w:r>
    </w:p>
    <w:p w14:paraId="51B812C4" w14:textId="35AFFDD6" w:rsidR="000A3DDE" w:rsidRDefault="00CB5E97" w:rsidP="004742A0">
      <w:pPr>
        <w:ind w:firstLine="0"/>
      </w:pPr>
      <w:r w:rsidRPr="00CB5E97">
        <w:drawing>
          <wp:inline distT="0" distB="0" distL="0" distR="0" wp14:anchorId="3BA9C8D1" wp14:editId="3764CE13">
            <wp:extent cx="4905375" cy="1733180"/>
            <wp:effectExtent l="0" t="0" r="0" b="635"/>
            <wp:docPr id="39" name="Picture 39" descr="Graphical user interface, text, application, chat or text message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ext, application, chat or text message, email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13822" cy="173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D3A3D" w14:textId="57B1CDFE" w:rsidR="00783445" w:rsidRDefault="009F5E7E" w:rsidP="004742A0">
      <w:pPr>
        <w:ind w:firstLine="0"/>
      </w:pPr>
      <w:r>
        <w:t>This</w:t>
      </w:r>
      <w:r w:rsidR="00783445">
        <w:t xml:space="preserve"> is the project</w:t>
      </w:r>
      <w:r w:rsidR="00A93102">
        <w:t xml:space="preserve"> page. It is </w:t>
      </w:r>
      <w:r w:rsidR="004C630F">
        <w:t>empty</w:t>
      </w:r>
      <w:r w:rsidR="00A93102">
        <w:t xml:space="preserve"> because I am the only one working on the project.</w:t>
      </w:r>
      <w:r w:rsidR="004C630F">
        <w:t xml:space="preserve"> Take note of the Boards tab as that is where I will be going next.</w:t>
      </w:r>
    </w:p>
    <w:p w14:paraId="7FD7FB00" w14:textId="6CCE2BE6" w:rsidR="004C630F" w:rsidRDefault="004C630F" w:rsidP="004742A0">
      <w:pPr>
        <w:ind w:firstLine="0"/>
      </w:pPr>
      <w:r w:rsidRPr="004C630F">
        <w:drawing>
          <wp:inline distT="0" distB="0" distL="0" distR="0" wp14:anchorId="3C771110" wp14:editId="5C82513D">
            <wp:extent cx="5943600" cy="2710180"/>
            <wp:effectExtent l="0" t="0" r="0" b="0"/>
            <wp:docPr id="41" name="Picture 4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text, application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16D61" w14:textId="24E5119D" w:rsidR="0057121D" w:rsidRDefault="009048ED" w:rsidP="004742A0">
      <w:pPr>
        <w:ind w:firstLine="0"/>
      </w:pPr>
      <w:r>
        <w:t>Now it’s time to assign work to myself and start on the project.</w:t>
      </w:r>
      <w:r w:rsidR="007D5868">
        <w:t xml:space="preserve"> Here is my board:</w:t>
      </w:r>
    </w:p>
    <w:p w14:paraId="73375A41" w14:textId="717ED3C2" w:rsidR="00347960" w:rsidRDefault="007D5868" w:rsidP="004742A0">
      <w:pPr>
        <w:ind w:firstLine="0"/>
      </w:pPr>
      <w:r w:rsidRPr="007D5868">
        <w:lastRenderedPageBreak/>
        <w:drawing>
          <wp:inline distT="0" distB="0" distL="0" distR="0" wp14:anchorId="2E412BDE" wp14:editId="1C052134">
            <wp:extent cx="4772025" cy="3879819"/>
            <wp:effectExtent l="0" t="0" r="0" b="6985"/>
            <wp:docPr id="40" name="Picture 4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text, application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84280" cy="388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868B8" w14:textId="01DBF545" w:rsidR="00347960" w:rsidRDefault="004C630F" w:rsidP="004742A0">
      <w:pPr>
        <w:ind w:firstLine="0"/>
      </w:pPr>
      <w:r>
        <w:t>Next is the pipeline</w:t>
      </w:r>
      <w:r w:rsidR="00CC4E80">
        <w:t>!</w:t>
      </w:r>
      <w:r w:rsidR="004D538B">
        <w:t xml:space="preserve"> I had to create </w:t>
      </w:r>
      <w:r w:rsidR="00CC4E80">
        <w:t>one because its my first time making one.</w:t>
      </w:r>
    </w:p>
    <w:p w14:paraId="6D0ADACC" w14:textId="29C5CEB6" w:rsidR="009048ED" w:rsidRDefault="00CC4E80" w:rsidP="004742A0">
      <w:pPr>
        <w:ind w:firstLine="0"/>
      </w:pPr>
      <w:r w:rsidRPr="00CC4E80">
        <w:drawing>
          <wp:inline distT="0" distB="0" distL="0" distR="0" wp14:anchorId="2497F849" wp14:editId="751CBCAB">
            <wp:extent cx="5029902" cy="3048425"/>
            <wp:effectExtent l="0" t="0" r="0" b="0"/>
            <wp:docPr id="43" name="Picture 4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text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30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8A269" w14:textId="1677BB6D" w:rsidR="00CB1C6B" w:rsidRDefault="00CB1C6B" w:rsidP="004742A0">
      <w:pPr>
        <w:ind w:firstLine="0"/>
      </w:pPr>
      <w:r>
        <w:t>Since my code will be in GitHub,</w:t>
      </w:r>
      <w:r w:rsidR="00F01219">
        <w:t xml:space="preserve"> I clicked GitHub on the Connect page.</w:t>
      </w:r>
    </w:p>
    <w:p w14:paraId="50FA4E79" w14:textId="185F4238" w:rsidR="00F01219" w:rsidRDefault="00F01219" w:rsidP="004742A0">
      <w:pPr>
        <w:ind w:firstLine="0"/>
      </w:pPr>
      <w:r w:rsidRPr="00F01219">
        <w:lastRenderedPageBreak/>
        <w:drawing>
          <wp:inline distT="0" distB="0" distL="0" distR="0" wp14:anchorId="197C1711" wp14:editId="488DADE8">
            <wp:extent cx="5763429" cy="3505689"/>
            <wp:effectExtent l="0" t="0" r="8890" b="0"/>
            <wp:docPr id="44" name="Picture 4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text, application, email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3429" cy="35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992E6" w14:textId="20E718F5" w:rsidR="00F01219" w:rsidRDefault="00EC7170" w:rsidP="004742A0">
      <w:pPr>
        <w:ind w:firstLine="0"/>
      </w:pPr>
      <w:r>
        <w:t>The repository is in my newly created GitHub account named 002Strelizia.</w:t>
      </w:r>
    </w:p>
    <w:p w14:paraId="2C2D6D27" w14:textId="54268192" w:rsidR="00B7245B" w:rsidRDefault="00B7245B" w:rsidP="004742A0">
      <w:pPr>
        <w:ind w:firstLine="0"/>
      </w:pPr>
      <w:r>
        <w:t xml:space="preserve">Note: before starting this project, I </w:t>
      </w:r>
      <w:r w:rsidR="00820259">
        <w:t>added the Space Game project given in the instructions to my GitHub.</w:t>
      </w:r>
    </w:p>
    <w:p w14:paraId="0ADF0204" w14:textId="64DEF90E" w:rsidR="002837ED" w:rsidRDefault="00EE1504" w:rsidP="004742A0">
      <w:pPr>
        <w:ind w:firstLine="0"/>
      </w:pPr>
      <w:r w:rsidRPr="00EE1504">
        <w:drawing>
          <wp:inline distT="0" distB="0" distL="0" distR="0" wp14:anchorId="590567EC" wp14:editId="26AE8230">
            <wp:extent cx="5943600" cy="2281555"/>
            <wp:effectExtent l="0" t="0" r="0" b="4445"/>
            <wp:docPr id="46" name="Picture 4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text, application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CFBA5" w14:textId="34064950" w:rsidR="00C3793D" w:rsidRDefault="00C3793D" w:rsidP="004742A0">
      <w:pPr>
        <w:ind w:firstLine="0"/>
      </w:pPr>
      <w:r>
        <w:t>Pipeline is through</w:t>
      </w:r>
      <w:r w:rsidR="00A572D6">
        <w:t xml:space="preserve"> </w:t>
      </w:r>
      <w:r>
        <w:t>ASP.NET</w:t>
      </w:r>
      <w:r w:rsidR="00A572D6">
        <w:t xml:space="preserve"> since the code uses .NET Framework.</w:t>
      </w:r>
    </w:p>
    <w:p w14:paraId="459542C2" w14:textId="73FA79F3" w:rsidR="00112DFC" w:rsidRDefault="00112DFC" w:rsidP="004742A0">
      <w:pPr>
        <w:ind w:firstLine="0"/>
      </w:pPr>
      <w:r w:rsidRPr="00112DFC">
        <w:lastRenderedPageBreak/>
        <w:drawing>
          <wp:inline distT="0" distB="0" distL="0" distR="0" wp14:anchorId="6B2550A4" wp14:editId="294DE626">
            <wp:extent cx="5943600" cy="3159125"/>
            <wp:effectExtent l="0" t="0" r="0" b="3175"/>
            <wp:docPr id="47" name="Picture 4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text, application, email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35F71" w14:textId="4F8C626E" w:rsidR="00A572D6" w:rsidRDefault="00A572D6" w:rsidP="004742A0">
      <w:pPr>
        <w:ind w:firstLine="0"/>
      </w:pPr>
      <w:r>
        <w:t>A screenshot of my project’s code:</w:t>
      </w:r>
    </w:p>
    <w:p w14:paraId="7B2DD2CA" w14:textId="78BF23A4" w:rsidR="00C3793D" w:rsidRDefault="00C3793D" w:rsidP="004742A0">
      <w:pPr>
        <w:ind w:firstLine="0"/>
      </w:pPr>
      <w:r w:rsidRPr="00C3793D">
        <w:drawing>
          <wp:inline distT="0" distB="0" distL="0" distR="0" wp14:anchorId="57C73CB1" wp14:editId="1B4CFAD0">
            <wp:extent cx="5943600" cy="2529840"/>
            <wp:effectExtent l="0" t="0" r="0" b="3810"/>
            <wp:docPr id="48" name="Picture 4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text, application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11CDA" w14:textId="08D221D5" w:rsidR="0022077B" w:rsidRDefault="0022077B" w:rsidP="004742A0">
      <w:pPr>
        <w:ind w:firstLine="0"/>
      </w:pPr>
      <w:r>
        <w:t xml:space="preserve">And finally, the pipeline has been created. I cannot go any further than this without filing for </w:t>
      </w:r>
      <w:r w:rsidR="006E45F2">
        <w:t>a free parallelism grant…</w:t>
      </w:r>
    </w:p>
    <w:p w14:paraId="0728B02D" w14:textId="48A0C53D" w:rsidR="00202C1B" w:rsidRDefault="006E45F2" w:rsidP="00202C1B">
      <w:pPr>
        <w:ind w:firstLine="0"/>
      </w:pPr>
      <w:r w:rsidRPr="006E45F2">
        <w:lastRenderedPageBreak/>
        <w:drawing>
          <wp:inline distT="0" distB="0" distL="0" distR="0" wp14:anchorId="703E6B40" wp14:editId="2BD71FC0">
            <wp:extent cx="5324475" cy="2892623"/>
            <wp:effectExtent l="0" t="0" r="0" b="3175"/>
            <wp:docPr id="49" name="Picture 4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text, application, email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30708" cy="289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9991D" w14:textId="6E01FAE9" w:rsidR="008B23E8" w:rsidRDefault="00EC7A42" w:rsidP="00111A8C">
      <w:pPr>
        <w:pStyle w:val="Heading2"/>
      </w:pPr>
      <w:r>
        <w:t>Extra</w:t>
      </w:r>
      <w:r w:rsidR="00194229">
        <w:t xml:space="preserve"> – </w:t>
      </w:r>
      <w:r w:rsidR="00111A8C">
        <w:t>Some Fun in GitHub!</w:t>
      </w:r>
    </w:p>
    <w:p w14:paraId="7003EA18" w14:textId="317BECE2" w:rsidR="00111A8C" w:rsidRDefault="000A0D53" w:rsidP="000A0D53">
      <w:pPr>
        <w:ind w:firstLine="0"/>
      </w:pPr>
      <w:r>
        <w:t>Creating a Repository</w:t>
      </w:r>
    </w:p>
    <w:p w14:paraId="25EE9B5B" w14:textId="1181BD0D" w:rsidR="000A0D53" w:rsidRDefault="001B0972" w:rsidP="000A0D53">
      <w:pPr>
        <w:ind w:firstLine="0"/>
      </w:pPr>
      <w:r>
        <w:t xml:space="preserve">This is my private </w:t>
      </w:r>
      <w:r w:rsidR="006C67CC">
        <w:t xml:space="preserve">GitHub </w:t>
      </w:r>
      <w:r>
        <w:t>repository named a-new-repository. I added a README file so I can concisely describe my project</w:t>
      </w:r>
      <w:r w:rsidR="00D476D6">
        <w:t>.</w:t>
      </w:r>
      <w:r>
        <w:t xml:space="preserve"> If I need to in the future, I will </w:t>
      </w:r>
      <w:r w:rsidR="00D476D6">
        <w:t>add a license as well, so people know how they can use my code.</w:t>
      </w:r>
    </w:p>
    <w:p w14:paraId="53A56FB3" w14:textId="4C765EE1" w:rsidR="000A0D53" w:rsidRDefault="000A0D53" w:rsidP="000A0D53">
      <w:pPr>
        <w:ind w:firstLine="0"/>
      </w:pPr>
      <w:r w:rsidRPr="000A0D53">
        <w:drawing>
          <wp:inline distT="0" distB="0" distL="0" distR="0" wp14:anchorId="7422CC7B" wp14:editId="12E90816">
            <wp:extent cx="4505325" cy="3234111"/>
            <wp:effectExtent l="0" t="0" r="0" b="4445"/>
            <wp:docPr id="52" name="Picture 5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Text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23349" cy="324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AF193" w14:textId="7F527EBC" w:rsidR="007520A1" w:rsidRDefault="007520A1" w:rsidP="000A0D53">
      <w:pPr>
        <w:ind w:firstLine="0"/>
      </w:pPr>
      <w:r>
        <w:lastRenderedPageBreak/>
        <w:t>These are the current repositories in my GitHub account</w:t>
      </w:r>
      <w:r w:rsidR="002D41AF">
        <w:t>. I am going to fidget with the Space Game code in Visual Studio</w:t>
      </w:r>
      <w:r w:rsidR="009E648D">
        <w:t xml:space="preserve"> so I can get it to run properly.</w:t>
      </w:r>
    </w:p>
    <w:p w14:paraId="238CD160" w14:textId="56EA389E" w:rsidR="002D41AF" w:rsidRDefault="007520A1" w:rsidP="000A0D53">
      <w:pPr>
        <w:ind w:firstLine="0"/>
      </w:pPr>
      <w:r w:rsidRPr="007520A1">
        <w:drawing>
          <wp:inline distT="0" distB="0" distL="0" distR="0" wp14:anchorId="1BC8029E" wp14:editId="15D630BE">
            <wp:extent cx="5114925" cy="2358002"/>
            <wp:effectExtent l="0" t="0" r="0" b="4445"/>
            <wp:docPr id="53" name="Picture 53" descr="A screenshot of a computer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screenshot of a computer screen&#10;&#10;Description automatically generated with medium confidenc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124774" cy="236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B4497" w14:textId="3658007B" w:rsidR="007520A1" w:rsidRDefault="009A75E2" w:rsidP="000A0D53">
      <w:pPr>
        <w:ind w:firstLine="0"/>
      </w:pPr>
      <w:r>
        <w:t>Opening the Space Game</w:t>
      </w:r>
      <w:r w:rsidR="009E648D">
        <w:t xml:space="preserve"> code</w:t>
      </w:r>
      <w:r>
        <w:t xml:space="preserve"> in Visual Studio:</w:t>
      </w:r>
    </w:p>
    <w:p w14:paraId="275D6A3B" w14:textId="23FED5FE" w:rsidR="009A75E2" w:rsidRDefault="009A75E2" w:rsidP="000A0D53">
      <w:pPr>
        <w:ind w:firstLine="0"/>
      </w:pPr>
      <w:r w:rsidRPr="009A75E2">
        <w:drawing>
          <wp:inline distT="0" distB="0" distL="0" distR="0" wp14:anchorId="02642919" wp14:editId="5AC2D325">
            <wp:extent cx="5943600" cy="1989455"/>
            <wp:effectExtent l="0" t="0" r="0" b="0"/>
            <wp:docPr id="54" name="Picture 5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screenshot of a computer&#10;&#10;Description automatically generated with medium confidenc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0E637" w14:textId="3ECE2BD3" w:rsidR="001553DE" w:rsidRDefault="00495920" w:rsidP="000A0D53">
      <w:pPr>
        <w:ind w:firstLine="0"/>
      </w:pPr>
      <w:r>
        <w:t xml:space="preserve">After some coding I successfully </w:t>
      </w:r>
      <w:r w:rsidR="001553DE">
        <w:t>ran Space Game in my web browser!</w:t>
      </w:r>
      <w:r w:rsidR="00BE010E">
        <w:t xml:space="preserve"> The black box in the screenshot is my Visual Studio code.</w:t>
      </w:r>
    </w:p>
    <w:p w14:paraId="75C80C3F" w14:textId="2F4AF36A" w:rsidR="00396E42" w:rsidRDefault="001553DE" w:rsidP="000A0D53">
      <w:pPr>
        <w:ind w:firstLine="0"/>
      </w:pPr>
      <w:r w:rsidRPr="001553DE">
        <w:lastRenderedPageBreak/>
        <w:drawing>
          <wp:inline distT="0" distB="0" distL="0" distR="0" wp14:anchorId="2A92E5F7" wp14:editId="718FCDF5">
            <wp:extent cx="5151522" cy="5410200"/>
            <wp:effectExtent l="0" t="0" r="0" b="0"/>
            <wp:docPr id="55" name="Picture 5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Graphical user interface, website&#10;&#10;Description automatically generated"/>
                    <pic:cNvPicPr/>
                  </pic:nvPicPr>
                  <pic:blipFill rotWithShape="1">
                    <a:blip r:embed="rId56"/>
                    <a:srcRect t="2528"/>
                    <a:stretch/>
                  </pic:blipFill>
                  <pic:spPr bwMode="auto">
                    <a:xfrm>
                      <a:off x="0" y="0"/>
                      <a:ext cx="5161200" cy="5420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3D86F" w14:textId="3584F706" w:rsidR="006B1DFB" w:rsidRDefault="006B1DFB" w:rsidP="000A0D53">
      <w:pPr>
        <w:ind w:firstLine="0"/>
      </w:pPr>
      <w:r>
        <w:t xml:space="preserve">Here is the code in a better screenshot. </w:t>
      </w:r>
      <w:r w:rsidR="00C735C0">
        <w:t xml:space="preserve">In short, </w:t>
      </w:r>
      <w:r w:rsidR="001B73DC">
        <w:t>i</w:t>
      </w:r>
      <w:r w:rsidR="00711019">
        <w:t xml:space="preserve">t </w:t>
      </w:r>
      <w:r w:rsidR="00C735C0">
        <w:t>takes the Space Game file from GitHub and launches it in a browser.</w:t>
      </w:r>
      <w:r w:rsidR="001B73DC">
        <w:t xml:space="preserve"> Unfortunately, the website is unsecured (HTTP).</w:t>
      </w:r>
    </w:p>
    <w:p w14:paraId="0F0532AE" w14:textId="100DA8C7" w:rsidR="006B1DFB" w:rsidRDefault="006B1DFB" w:rsidP="000A0D53">
      <w:pPr>
        <w:ind w:firstLine="0"/>
      </w:pPr>
      <w:r w:rsidRPr="006B1DFB">
        <w:lastRenderedPageBreak/>
        <w:drawing>
          <wp:inline distT="0" distB="0" distL="0" distR="0" wp14:anchorId="771099D4" wp14:editId="2A702BD5">
            <wp:extent cx="5943600" cy="4385310"/>
            <wp:effectExtent l="0" t="0" r="0" b="0"/>
            <wp:docPr id="56" name="Picture 5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Text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17A89" w14:textId="2319BD51" w:rsidR="001B73DC" w:rsidRDefault="001B73DC" w:rsidP="000A0D53">
      <w:pPr>
        <w:ind w:firstLine="0"/>
      </w:pPr>
      <w:r>
        <w:t>This concludes my lab!</w:t>
      </w:r>
    </w:p>
    <w:p w14:paraId="2D8080F4" w14:textId="77777777" w:rsidR="001B73DC" w:rsidRDefault="001B73DC">
      <w:r>
        <w:br w:type="page"/>
      </w:r>
    </w:p>
    <w:p w14:paraId="4E5574B2" w14:textId="77777777" w:rsidR="004B3BD6" w:rsidRPr="004B3BD6" w:rsidRDefault="004B3BD6" w:rsidP="004B3BD6">
      <w:pPr>
        <w:shd w:val="clear" w:color="auto" w:fill="FFFFFF"/>
        <w:spacing w:line="240" w:lineRule="auto"/>
        <w:ind w:firstLine="0"/>
        <w:jc w:val="center"/>
        <w:rPr>
          <w:rFonts w:ascii="Calibri" w:eastAsia="Times New Roman" w:hAnsi="Calibri" w:cs="Calibri"/>
          <w:color w:val="000000"/>
          <w:sz w:val="22"/>
          <w:szCs w:val="22"/>
          <w:lang w:eastAsia="en-US"/>
        </w:rPr>
      </w:pPr>
      <w:r w:rsidRPr="004B3BD6">
        <w:rPr>
          <w:rFonts w:ascii="Calibri" w:eastAsia="Times New Roman" w:hAnsi="Calibri" w:cs="Calibri"/>
          <w:color w:val="000000"/>
          <w:sz w:val="22"/>
          <w:szCs w:val="22"/>
          <w:lang w:eastAsia="en-US"/>
        </w:rPr>
        <w:lastRenderedPageBreak/>
        <w:t>References</w:t>
      </w:r>
    </w:p>
    <w:p w14:paraId="3F6AA615" w14:textId="77777777" w:rsidR="004B3BD6" w:rsidRPr="004B3BD6" w:rsidRDefault="004B3BD6" w:rsidP="004B3BD6">
      <w:pPr>
        <w:shd w:val="clear" w:color="auto" w:fill="FFFFFF"/>
        <w:spacing w:line="550" w:lineRule="atLeast"/>
        <w:ind w:left="720" w:right="375" w:hanging="720"/>
        <w:rPr>
          <w:rFonts w:ascii="Calibri" w:eastAsia="Times New Roman" w:hAnsi="Calibri" w:cs="Calibri"/>
          <w:color w:val="000000"/>
          <w:sz w:val="22"/>
          <w:szCs w:val="22"/>
          <w:lang w:eastAsia="en-US"/>
        </w:rPr>
      </w:pPr>
      <w:r w:rsidRPr="004B3BD6">
        <w:rPr>
          <w:rFonts w:ascii="Calibri" w:eastAsia="Times New Roman" w:hAnsi="Calibri" w:cs="Calibri"/>
          <w:color w:val="000000"/>
          <w:sz w:val="22"/>
          <w:szCs w:val="22"/>
          <w:lang w:eastAsia="en-US"/>
        </w:rPr>
        <w:t>Chw-6489. (2021, July 15). </w:t>
      </w:r>
      <w:r w:rsidRPr="004B3BD6">
        <w:rPr>
          <w:rFonts w:ascii="Calibri" w:eastAsia="Times New Roman" w:hAnsi="Calibri" w:cs="Calibri"/>
          <w:i/>
          <w:iCs/>
          <w:color w:val="000000"/>
          <w:sz w:val="22"/>
          <w:szCs w:val="22"/>
          <w:lang w:eastAsia="en-US"/>
        </w:rPr>
        <w:t>How to resolve "No hosted parallelism has been purchased or granted" in free tier? - Microsoft Q&amp;A</w:t>
      </w:r>
      <w:r w:rsidRPr="004B3BD6">
        <w:rPr>
          <w:rFonts w:ascii="Calibri" w:eastAsia="Times New Roman" w:hAnsi="Calibri" w:cs="Calibri"/>
          <w:color w:val="000000"/>
          <w:sz w:val="22"/>
          <w:szCs w:val="22"/>
          <w:lang w:eastAsia="en-US"/>
        </w:rPr>
        <w:t>. Developer tools, technical documentation and coding examples | Microsoft Docs. </w:t>
      </w:r>
      <w:hyperlink r:id="rId58" w:history="1">
        <w:r w:rsidRPr="004B3BD6">
          <w:rPr>
            <w:rFonts w:ascii="inherit" w:eastAsia="Times New Roman" w:hAnsi="inherit" w:cs="Calibri"/>
            <w:color w:val="000000"/>
            <w:sz w:val="22"/>
            <w:szCs w:val="22"/>
            <w:u w:val="single"/>
            <w:lang w:eastAsia="en-US"/>
          </w:rPr>
          <w:t>https://docs.microsoft.com/en-us/answers/questions/477716/how-to-resolve-34no-hosted-parallelism-has-been-pu.html</w:t>
        </w:r>
      </w:hyperlink>
    </w:p>
    <w:p w14:paraId="7972502A" w14:textId="77777777" w:rsidR="004B3BD6" w:rsidRPr="004B3BD6" w:rsidRDefault="004B3BD6" w:rsidP="004B3BD6">
      <w:pPr>
        <w:shd w:val="clear" w:color="auto" w:fill="FFFFFF"/>
        <w:spacing w:line="550" w:lineRule="atLeast"/>
        <w:ind w:left="720" w:right="375" w:hanging="720"/>
        <w:rPr>
          <w:rFonts w:ascii="Calibri" w:eastAsia="Times New Roman" w:hAnsi="Calibri" w:cs="Calibri"/>
          <w:color w:val="000000"/>
          <w:sz w:val="22"/>
          <w:szCs w:val="22"/>
          <w:lang w:eastAsia="en-US"/>
        </w:rPr>
      </w:pPr>
      <w:r w:rsidRPr="004B3BD6">
        <w:rPr>
          <w:rFonts w:ascii="Calibri" w:eastAsia="Times New Roman" w:hAnsi="Calibri" w:cs="Calibri"/>
          <w:color w:val="000000"/>
          <w:sz w:val="22"/>
          <w:szCs w:val="22"/>
          <w:lang w:eastAsia="en-US"/>
        </w:rPr>
        <w:t xml:space="preserve">Mumian, </w:t>
      </w:r>
      <w:proofErr w:type="spellStart"/>
      <w:r w:rsidRPr="004B3BD6">
        <w:rPr>
          <w:rFonts w:ascii="Calibri" w:eastAsia="Times New Roman" w:hAnsi="Calibri" w:cs="Calibri"/>
          <w:color w:val="000000"/>
          <w:sz w:val="22"/>
          <w:szCs w:val="22"/>
          <w:lang w:eastAsia="en-US"/>
        </w:rPr>
        <w:t>Alexbuckgit</w:t>
      </w:r>
      <w:proofErr w:type="spellEnd"/>
      <w:r w:rsidRPr="004B3BD6">
        <w:rPr>
          <w:rFonts w:ascii="Calibri" w:eastAsia="Times New Roman" w:hAnsi="Calibri" w:cs="Calibri"/>
          <w:color w:val="000000"/>
          <w:sz w:val="22"/>
          <w:szCs w:val="22"/>
          <w:lang w:eastAsia="en-US"/>
        </w:rPr>
        <w:t>, V-</w:t>
      </w:r>
      <w:proofErr w:type="spellStart"/>
      <w:r w:rsidRPr="004B3BD6">
        <w:rPr>
          <w:rFonts w:ascii="Calibri" w:eastAsia="Times New Roman" w:hAnsi="Calibri" w:cs="Calibri"/>
          <w:color w:val="000000"/>
          <w:sz w:val="22"/>
          <w:szCs w:val="22"/>
          <w:lang w:eastAsia="en-US"/>
        </w:rPr>
        <w:t>kents</w:t>
      </w:r>
      <w:proofErr w:type="spellEnd"/>
      <w:r w:rsidRPr="004B3BD6">
        <w:rPr>
          <w:rFonts w:ascii="Calibri" w:eastAsia="Times New Roman" w:hAnsi="Calibri" w:cs="Calibri"/>
          <w:color w:val="000000"/>
          <w:sz w:val="22"/>
          <w:szCs w:val="22"/>
          <w:lang w:eastAsia="en-US"/>
        </w:rPr>
        <w:t xml:space="preserve">, </w:t>
      </w:r>
      <w:proofErr w:type="spellStart"/>
      <w:r w:rsidRPr="004B3BD6">
        <w:rPr>
          <w:rFonts w:ascii="Calibri" w:eastAsia="Times New Roman" w:hAnsi="Calibri" w:cs="Calibri"/>
          <w:color w:val="000000"/>
          <w:sz w:val="22"/>
          <w:szCs w:val="22"/>
          <w:lang w:eastAsia="en-US"/>
        </w:rPr>
        <w:t>Davidsmatlak</w:t>
      </w:r>
      <w:proofErr w:type="spellEnd"/>
      <w:r w:rsidRPr="004B3BD6">
        <w:rPr>
          <w:rFonts w:ascii="Calibri" w:eastAsia="Times New Roman" w:hAnsi="Calibri" w:cs="Calibri"/>
          <w:color w:val="000000"/>
          <w:sz w:val="22"/>
          <w:szCs w:val="22"/>
          <w:lang w:eastAsia="en-US"/>
        </w:rPr>
        <w:t xml:space="preserve">, </w:t>
      </w:r>
      <w:proofErr w:type="spellStart"/>
      <w:r w:rsidRPr="004B3BD6">
        <w:rPr>
          <w:rFonts w:ascii="Calibri" w:eastAsia="Times New Roman" w:hAnsi="Calibri" w:cs="Calibri"/>
          <w:color w:val="000000"/>
          <w:sz w:val="22"/>
          <w:szCs w:val="22"/>
          <w:lang w:eastAsia="en-US"/>
        </w:rPr>
        <w:t>Damabe</w:t>
      </w:r>
      <w:proofErr w:type="spellEnd"/>
      <w:r w:rsidRPr="004B3BD6">
        <w:rPr>
          <w:rFonts w:ascii="Calibri" w:eastAsia="Times New Roman" w:hAnsi="Calibri" w:cs="Calibri"/>
          <w:color w:val="000000"/>
          <w:sz w:val="22"/>
          <w:szCs w:val="22"/>
          <w:lang w:eastAsia="en-US"/>
        </w:rPr>
        <w:t xml:space="preserve">, &amp; </w:t>
      </w:r>
      <w:proofErr w:type="spellStart"/>
      <w:r w:rsidRPr="004B3BD6">
        <w:rPr>
          <w:rFonts w:ascii="Calibri" w:eastAsia="Times New Roman" w:hAnsi="Calibri" w:cs="Calibri"/>
          <w:color w:val="000000"/>
          <w:sz w:val="22"/>
          <w:szCs w:val="22"/>
          <w:lang w:eastAsia="en-US"/>
        </w:rPr>
        <w:t>Tfitzmac</w:t>
      </w:r>
      <w:proofErr w:type="spellEnd"/>
      <w:r w:rsidRPr="004B3BD6">
        <w:rPr>
          <w:rFonts w:ascii="Calibri" w:eastAsia="Times New Roman" w:hAnsi="Calibri" w:cs="Calibri"/>
          <w:color w:val="000000"/>
          <w:sz w:val="22"/>
          <w:szCs w:val="22"/>
          <w:lang w:eastAsia="en-US"/>
        </w:rPr>
        <w:t>. (2021, December 13). </w:t>
      </w:r>
      <w:r w:rsidRPr="004B3BD6">
        <w:rPr>
          <w:rFonts w:ascii="Calibri" w:eastAsia="Times New Roman" w:hAnsi="Calibri" w:cs="Calibri"/>
          <w:i/>
          <w:iCs/>
          <w:color w:val="000000"/>
          <w:sz w:val="22"/>
          <w:szCs w:val="22"/>
          <w:lang w:eastAsia="en-US"/>
        </w:rPr>
        <w:t>Deploy template - Azure Portal - Azure resource manager</w:t>
      </w:r>
      <w:r w:rsidRPr="004B3BD6">
        <w:rPr>
          <w:rFonts w:ascii="Calibri" w:eastAsia="Times New Roman" w:hAnsi="Calibri" w:cs="Calibri"/>
          <w:color w:val="000000"/>
          <w:sz w:val="22"/>
          <w:szCs w:val="22"/>
          <w:lang w:eastAsia="en-US"/>
        </w:rPr>
        <w:t>. Developer tools, technical documentation and coding examples | Microsoft Docs. </w:t>
      </w:r>
      <w:hyperlink r:id="rId59" w:history="1">
        <w:r w:rsidRPr="004B3BD6">
          <w:rPr>
            <w:rFonts w:ascii="inherit" w:eastAsia="Times New Roman" w:hAnsi="inherit" w:cs="Calibri"/>
            <w:color w:val="000000"/>
            <w:sz w:val="22"/>
            <w:szCs w:val="22"/>
            <w:u w:val="single"/>
            <w:lang w:eastAsia="en-US"/>
          </w:rPr>
          <w:t>https://docs.microsoft.com/en-us/azure/azure-resource-manager/templates/quickstart-create-templates-use-the-portal</w:t>
        </w:r>
      </w:hyperlink>
    </w:p>
    <w:p w14:paraId="317A419C" w14:textId="77777777" w:rsidR="004B3BD6" w:rsidRPr="004B3BD6" w:rsidRDefault="004B3BD6" w:rsidP="004B3BD6">
      <w:pPr>
        <w:shd w:val="clear" w:color="auto" w:fill="FFFFFF"/>
        <w:spacing w:line="550" w:lineRule="atLeast"/>
        <w:ind w:left="720" w:right="375" w:hanging="720"/>
        <w:rPr>
          <w:rFonts w:ascii="Calibri" w:eastAsia="Times New Roman" w:hAnsi="Calibri" w:cs="Calibri"/>
          <w:color w:val="000000"/>
          <w:sz w:val="22"/>
          <w:szCs w:val="22"/>
          <w:lang w:eastAsia="en-US"/>
        </w:rPr>
      </w:pPr>
      <w:proofErr w:type="spellStart"/>
      <w:r w:rsidRPr="004B3BD6">
        <w:rPr>
          <w:rFonts w:ascii="Calibri" w:eastAsia="Times New Roman" w:hAnsi="Calibri" w:cs="Calibri"/>
          <w:color w:val="000000"/>
          <w:sz w:val="22"/>
          <w:szCs w:val="22"/>
          <w:lang w:eastAsia="en-US"/>
        </w:rPr>
        <w:t>Petchel</w:t>
      </w:r>
      <w:proofErr w:type="spellEnd"/>
      <w:r w:rsidRPr="004B3BD6">
        <w:rPr>
          <w:rFonts w:ascii="Calibri" w:eastAsia="Times New Roman" w:hAnsi="Calibri" w:cs="Calibri"/>
          <w:color w:val="000000"/>
          <w:sz w:val="22"/>
          <w:szCs w:val="22"/>
          <w:lang w:eastAsia="en-US"/>
        </w:rPr>
        <w:t xml:space="preserve">, T., Microsoft Open Source, </w:t>
      </w:r>
      <w:proofErr w:type="spellStart"/>
      <w:r w:rsidRPr="004B3BD6">
        <w:rPr>
          <w:rFonts w:ascii="Calibri" w:eastAsia="Times New Roman" w:hAnsi="Calibri" w:cs="Calibri"/>
          <w:color w:val="000000"/>
          <w:sz w:val="22"/>
          <w:szCs w:val="22"/>
          <w:lang w:eastAsia="en-US"/>
        </w:rPr>
        <w:t>Jamcneil</w:t>
      </w:r>
      <w:proofErr w:type="spellEnd"/>
      <w:r w:rsidRPr="004B3BD6">
        <w:rPr>
          <w:rFonts w:ascii="Calibri" w:eastAsia="Times New Roman" w:hAnsi="Calibri" w:cs="Calibri"/>
          <w:color w:val="000000"/>
          <w:sz w:val="22"/>
          <w:szCs w:val="22"/>
          <w:lang w:eastAsia="en-US"/>
        </w:rPr>
        <w:t xml:space="preserve">, </w:t>
      </w:r>
      <w:proofErr w:type="spellStart"/>
      <w:r w:rsidRPr="004B3BD6">
        <w:rPr>
          <w:rFonts w:ascii="Calibri" w:eastAsia="Times New Roman" w:hAnsi="Calibri" w:cs="Calibri"/>
          <w:color w:val="000000"/>
          <w:sz w:val="22"/>
          <w:szCs w:val="22"/>
          <w:lang w:eastAsia="en-US"/>
        </w:rPr>
        <w:t>Stijnlegtenberg</w:t>
      </w:r>
      <w:proofErr w:type="spellEnd"/>
      <w:r w:rsidRPr="004B3BD6">
        <w:rPr>
          <w:rFonts w:ascii="Calibri" w:eastAsia="Times New Roman" w:hAnsi="Calibri" w:cs="Calibri"/>
          <w:color w:val="000000"/>
          <w:sz w:val="22"/>
          <w:szCs w:val="22"/>
          <w:lang w:eastAsia="en-US"/>
        </w:rPr>
        <w:t>, &amp; Microsoft GitHub User. (n.d.). </w:t>
      </w:r>
      <w:proofErr w:type="spellStart"/>
      <w:r w:rsidRPr="004B3BD6">
        <w:rPr>
          <w:rFonts w:ascii="Calibri" w:eastAsia="Times New Roman" w:hAnsi="Calibri" w:cs="Calibri"/>
          <w:i/>
          <w:iCs/>
          <w:color w:val="000000"/>
          <w:sz w:val="22"/>
          <w:szCs w:val="22"/>
          <w:lang w:eastAsia="en-US"/>
        </w:rPr>
        <w:t>MicrosoftDocs</w:t>
      </w:r>
      <w:proofErr w:type="spellEnd"/>
      <w:r w:rsidRPr="004B3BD6">
        <w:rPr>
          <w:rFonts w:ascii="Calibri" w:eastAsia="Times New Roman" w:hAnsi="Calibri" w:cs="Calibri"/>
          <w:i/>
          <w:iCs/>
          <w:color w:val="000000"/>
          <w:sz w:val="22"/>
          <w:szCs w:val="22"/>
          <w:lang w:eastAsia="en-US"/>
        </w:rPr>
        <w:t>/</w:t>
      </w:r>
      <w:proofErr w:type="spellStart"/>
      <w:r w:rsidRPr="004B3BD6">
        <w:rPr>
          <w:rFonts w:ascii="Calibri" w:eastAsia="Times New Roman" w:hAnsi="Calibri" w:cs="Calibri"/>
          <w:i/>
          <w:iCs/>
          <w:color w:val="000000"/>
          <w:sz w:val="22"/>
          <w:szCs w:val="22"/>
          <w:lang w:eastAsia="en-US"/>
        </w:rPr>
        <w:t>mslearn</w:t>
      </w:r>
      <w:proofErr w:type="spellEnd"/>
      <w:r w:rsidRPr="004B3BD6">
        <w:rPr>
          <w:rFonts w:ascii="Calibri" w:eastAsia="Times New Roman" w:hAnsi="Calibri" w:cs="Calibri"/>
          <w:i/>
          <w:iCs/>
          <w:color w:val="000000"/>
          <w:sz w:val="22"/>
          <w:szCs w:val="22"/>
          <w:lang w:eastAsia="en-US"/>
        </w:rPr>
        <w:t>-tailspin-</w:t>
      </w:r>
      <w:proofErr w:type="spellStart"/>
      <w:r w:rsidRPr="004B3BD6">
        <w:rPr>
          <w:rFonts w:ascii="Calibri" w:eastAsia="Times New Roman" w:hAnsi="Calibri" w:cs="Calibri"/>
          <w:i/>
          <w:iCs/>
          <w:color w:val="000000"/>
          <w:sz w:val="22"/>
          <w:szCs w:val="22"/>
          <w:lang w:eastAsia="en-US"/>
        </w:rPr>
        <w:t>spacegame</w:t>
      </w:r>
      <w:proofErr w:type="spellEnd"/>
      <w:r w:rsidRPr="004B3BD6">
        <w:rPr>
          <w:rFonts w:ascii="Calibri" w:eastAsia="Times New Roman" w:hAnsi="Calibri" w:cs="Calibri"/>
          <w:i/>
          <w:iCs/>
          <w:color w:val="000000"/>
          <w:sz w:val="22"/>
          <w:szCs w:val="22"/>
          <w:lang w:eastAsia="en-US"/>
        </w:rPr>
        <w:t>-web: Code used in Microsoft learn modules to support Azure DevOps</w:t>
      </w:r>
      <w:r w:rsidRPr="004B3BD6">
        <w:rPr>
          <w:rFonts w:ascii="Calibri" w:eastAsia="Times New Roman" w:hAnsi="Calibri" w:cs="Calibri"/>
          <w:color w:val="000000"/>
          <w:sz w:val="22"/>
          <w:szCs w:val="22"/>
          <w:lang w:eastAsia="en-US"/>
        </w:rPr>
        <w:t>. GitHub. </w:t>
      </w:r>
      <w:hyperlink r:id="rId60" w:history="1">
        <w:r w:rsidRPr="004B3BD6">
          <w:rPr>
            <w:rFonts w:ascii="inherit" w:eastAsia="Times New Roman" w:hAnsi="inherit" w:cs="Calibri"/>
            <w:color w:val="000000"/>
            <w:sz w:val="22"/>
            <w:szCs w:val="22"/>
            <w:u w:val="single"/>
            <w:lang w:eastAsia="en-US"/>
          </w:rPr>
          <w:t>https://github.com/MicrosoftDocs/mslearn-tailspin-spacegame-web</w:t>
        </w:r>
      </w:hyperlink>
    </w:p>
    <w:p w14:paraId="6234EA9F" w14:textId="0BCC6B2B" w:rsidR="001B73DC" w:rsidRPr="004B3BD6" w:rsidRDefault="004B3BD6" w:rsidP="004B3BD6">
      <w:pPr>
        <w:shd w:val="clear" w:color="auto" w:fill="FFFFFF"/>
        <w:spacing w:line="550" w:lineRule="atLeast"/>
        <w:ind w:left="720" w:right="375" w:hanging="720"/>
        <w:rPr>
          <w:rFonts w:ascii="Calibri" w:eastAsia="Times New Roman" w:hAnsi="Calibri" w:cs="Calibri"/>
          <w:color w:val="000000"/>
          <w:sz w:val="22"/>
          <w:szCs w:val="22"/>
          <w:lang w:eastAsia="en-US"/>
        </w:rPr>
      </w:pPr>
      <w:r w:rsidRPr="004B3BD6">
        <w:rPr>
          <w:rFonts w:ascii="Calibri" w:eastAsia="Times New Roman" w:hAnsi="Calibri" w:cs="Calibri"/>
          <w:color w:val="000000"/>
          <w:sz w:val="22"/>
          <w:szCs w:val="22"/>
          <w:lang w:eastAsia="en-US"/>
        </w:rPr>
        <w:t>Steved0x. (n.d.). </w:t>
      </w:r>
      <w:r w:rsidRPr="004B3BD6">
        <w:rPr>
          <w:rFonts w:ascii="Calibri" w:eastAsia="Times New Roman" w:hAnsi="Calibri" w:cs="Calibri"/>
          <w:i/>
          <w:iCs/>
          <w:color w:val="000000"/>
          <w:sz w:val="22"/>
          <w:szCs w:val="22"/>
          <w:lang w:eastAsia="en-US"/>
        </w:rPr>
        <w:t>Create a build pipeline with Azure Pipelines</w:t>
      </w:r>
      <w:r w:rsidRPr="004B3BD6">
        <w:rPr>
          <w:rFonts w:ascii="Calibri" w:eastAsia="Times New Roman" w:hAnsi="Calibri" w:cs="Calibri"/>
          <w:color w:val="000000"/>
          <w:sz w:val="22"/>
          <w:szCs w:val="22"/>
          <w:lang w:eastAsia="en-US"/>
        </w:rPr>
        <w:t>. Developer tools, technical documentation and coding examples | Microsoft Docs. </w:t>
      </w:r>
      <w:hyperlink r:id="rId61" w:history="1">
        <w:r w:rsidRPr="004B3BD6">
          <w:rPr>
            <w:rFonts w:ascii="inherit" w:eastAsia="Times New Roman" w:hAnsi="inherit" w:cs="Calibri"/>
            <w:color w:val="000000"/>
            <w:sz w:val="22"/>
            <w:szCs w:val="22"/>
            <w:u w:val="single"/>
            <w:lang w:eastAsia="en-US"/>
          </w:rPr>
          <w:t>https://docs.microsoft.com/en-us/learn/modules/create-a-build-pipeline/1-introduction</w:t>
        </w:r>
      </w:hyperlink>
    </w:p>
    <w:sectPr w:rsidR="001B73DC" w:rsidRPr="004B3BD6">
      <w:headerReference w:type="default" r:id="rId62"/>
      <w:headerReference w:type="first" r:id="rId63"/>
      <w:footnotePr>
        <w:pos w:val="beneathText"/>
      </w:footnotePr>
      <w:pgSz w:w="12240" w:h="15840"/>
      <w:pgMar w:top="1440" w:right="1440" w:bottom="1440" w:left="1440" w:header="720" w:footer="720" w:gutter="0"/>
      <w:cols w:space="720"/>
      <w:titlePg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00778" w14:textId="77777777" w:rsidR="008D15CD" w:rsidRDefault="008D15CD">
      <w:pPr>
        <w:spacing w:line="240" w:lineRule="auto"/>
      </w:pPr>
      <w:r>
        <w:separator/>
      </w:r>
    </w:p>
    <w:p w14:paraId="3FDB5006" w14:textId="77777777" w:rsidR="008D15CD" w:rsidRDefault="008D15CD"/>
  </w:endnote>
  <w:endnote w:type="continuationSeparator" w:id="0">
    <w:p w14:paraId="36D9A0F9" w14:textId="77777777" w:rsidR="008D15CD" w:rsidRDefault="008D15CD">
      <w:pPr>
        <w:spacing w:line="240" w:lineRule="auto"/>
      </w:pPr>
      <w:r>
        <w:continuationSeparator/>
      </w:r>
    </w:p>
    <w:p w14:paraId="5601395C" w14:textId="77777777" w:rsidR="008D15CD" w:rsidRDefault="008D15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68FB9E" w14:textId="77777777" w:rsidR="008D15CD" w:rsidRDefault="008D15CD">
      <w:pPr>
        <w:spacing w:line="240" w:lineRule="auto"/>
      </w:pPr>
      <w:r>
        <w:separator/>
      </w:r>
    </w:p>
    <w:p w14:paraId="60898D66" w14:textId="77777777" w:rsidR="008D15CD" w:rsidRDefault="008D15CD"/>
  </w:footnote>
  <w:footnote w:type="continuationSeparator" w:id="0">
    <w:p w14:paraId="321B3D5C" w14:textId="77777777" w:rsidR="008D15CD" w:rsidRDefault="008D15CD">
      <w:pPr>
        <w:spacing w:line="240" w:lineRule="auto"/>
      </w:pPr>
      <w:r>
        <w:continuationSeparator/>
      </w:r>
    </w:p>
    <w:p w14:paraId="5A0DB448" w14:textId="77777777" w:rsidR="008D15CD" w:rsidRDefault="008D15C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dTable2-Accent1"/>
      <w:tblW w:w="0" w:type="auto"/>
      <w:tblLook w:val="04A0" w:firstRow="1" w:lastRow="0" w:firstColumn="1" w:lastColumn="0" w:noHBand="0" w:noVBand="1"/>
      <w:tblDescription w:val="Header layout table"/>
    </w:tblPr>
    <w:tblGrid>
      <w:gridCol w:w="8280"/>
      <w:gridCol w:w="1080"/>
    </w:tblGrid>
    <w:tr w:rsidR="004D6B86" w14:paraId="6F8366FE" w14:textId="77777777" w:rsidTr="008A78F1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8280" w:type="dxa"/>
        </w:tcPr>
        <w:p w14:paraId="2D433A1D" w14:textId="2624209C" w:rsidR="004D6B86" w:rsidRPr="00170521" w:rsidRDefault="008D15CD" w:rsidP="00170521">
          <w:pPr>
            <w:pStyle w:val="Header"/>
          </w:pPr>
          <w:sdt>
            <w:sdtPr>
              <w:alias w:val="Enter shortened title:"/>
              <w:tag w:val="Enter shortened title:"/>
              <w:id w:val="-582528332"/>
              <w:placeholder>
                <w:docPart w:val="6E24C57D104141CB81E5DD171AF9D23F"/>
              </w:placeholder>
              <w15:dataBinding w:prefixMappings="xmlns:ns0='http://schemas.microsoft.com/temp/samples' " w:xpath="/ns0:employees[1]/ns0:employee[1]/ns0:CustomerName[1]" w:storeItemID="{B98E728A-96FF-4995-885C-5AF887AB0C35}" w16sdtdh:storeItemChecksum="u1VZ1A=="/>
              <w15:appearance w15:val="hidden"/>
            </w:sdtPr>
            <w:sdtEndPr/>
            <w:sdtContent>
              <w:r w:rsidR="00202C1B">
                <w:t>AUTOMATE SOMETHING</w:t>
              </w:r>
            </w:sdtContent>
          </w:sdt>
        </w:p>
      </w:tc>
      <w:tc>
        <w:tcPr>
          <w:tcW w:w="1080" w:type="dxa"/>
        </w:tcPr>
        <w:p w14:paraId="07194547" w14:textId="77777777" w:rsidR="004D6B86" w:rsidRDefault="00345333">
          <w:pPr>
            <w:pStyle w:val="Header"/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C925C8">
            <w:rPr>
              <w:noProof/>
            </w:rPr>
            <w:t>2</w:t>
          </w:r>
          <w:r>
            <w:rPr>
              <w:noProof/>
            </w:rPr>
            <w:fldChar w:fldCharType="end"/>
          </w:r>
        </w:p>
      </w:tc>
    </w:tr>
  </w:tbl>
  <w:p w14:paraId="1F1312F0" w14:textId="77777777" w:rsidR="004D6B86" w:rsidRDefault="004D6B8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dTable2-Accent1"/>
      <w:tblW w:w="0" w:type="auto"/>
      <w:tblLook w:val="04A0" w:firstRow="1" w:lastRow="0" w:firstColumn="1" w:lastColumn="0" w:noHBand="0" w:noVBand="1"/>
      <w:tblDescription w:val="Header layout table"/>
    </w:tblPr>
    <w:tblGrid>
      <w:gridCol w:w="8280"/>
      <w:gridCol w:w="1080"/>
    </w:tblGrid>
    <w:tr w:rsidR="004D6B86" w14:paraId="32FE07AE" w14:textId="77777777" w:rsidTr="008A78F1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8280" w:type="dxa"/>
        </w:tcPr>
        <w:p w14:paraId="2204B960" w14:textId="216C2307" w:rsidR="004D6B86" w:rsidRPr="009F0414" w:rsidRDefault="00961AE5" w:rsidP="00504F88">
          <w:pPr>
            <w:pStyle w:val="Header"/>
          </w:pPr>
          <w:r>
            <w:t xml:space="preserve">Running head: </w:t>
          </w:r>
          <w:sdt>
            <w:sdtPr>
              <w:alias w:val="Enter shortened title:"/>
              <w:tag w:val="Enter shortened title:"/>
              <w:id w:val="-211583021"/>
              <w:placeholder>
                <w:docPart w:val="D39896372F434A86AFDADC04D19092CE"/>
              </w:placeholder>
              <w15:dataBinding w:prefixMappings="xmlns:ns0='http://schemas.microsoft.com/temp/samples' " w:xpath="/ns0:employees[1]/ns0:employee[1]/ns0:CustomerName[1]" w:storeItemID="{B98E728A-96FF-4995-885C-5AF887AB0C35}" w16sdtdh:storeItemChecksum="u1VZ1A=="/>
              <w15:appearance w15:val="hidden"/>
            </w:sdtPr>
            <w:sdtEndPr/>
            <w:sdtContent>
              <w:r w:rsidR="00202C1B">
                <w:t>AUTOMATE SOMETHING</w:t>
              </w:r>
            </w:sdtContent>
          </w:sdt>
        </w:p>
      </w:tc>
      <w:tc>
        <w:tcPr>
          <w:tcW w:w="1080" w:type="dxa"/>
        </w:tcPr>
        <w:p w14:paraId="2A484EA6" w14:textId="77777777" w:rsidR="004D6B86" w:rsidRDefault="00345333">
          <w:pPr>
            <w:pStyle w:val="Header"/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C925C8">
            <w:rPr>
              <w:noProof/>
            </w:rPr>
            <w:t>1</w:t>
          </w:r>
          <w:r>
            <w:rPr>
              <w:noProof/>
            </w:rPr>
            <w:fldChar w:fldCharType="end"/>
          </w:r>
        </w:p>
      </w:tc>
    </w:tr>
  </w:tbl>
  <w:p w14:paraId="56795BBA" w14:textId="77777777" w:rsidR="004D6B86" w:rsidRDefault="004D6B86" w:rsidP="002C62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ED08D9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D5203E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2DC96E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4D2CA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7BCEBA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D386FF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3A80F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AB080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E00290"/>
    <w:lvl w:ilvl="0">
      <w:start w:val="1"/>
      <w:numFmt w:val="decimal"/>
      <w:pStyle w:val="ListNumb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D6FC344C"/>
    <w:lvl w:ilvl="0">
      <w:start w:val="1"/>
      <w:numFmt w:val="bullet"/>
      <w:pStyle w:val="List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C1B"/>
    <w:rsid w:val="00006BBA"/>
    <w:rsid w:val="0001010E"/>
    <w:rsid w:val="000217F5"/>
    <w:rsid w:val="000615B2"/>
    <w:rsid w:val="00076FE6"/>
    <w:rsid w:val="00082378"/>
    <w:rsid w:val="00097169"/>
    <w:rsid w:val="000A0D53"/>
    <w:rsid w:val="000A3DDE"/>
    <w:rsid w:val="000B16A9"/>
    <w:rsid w:val="000E16F8"/>
    <w:rsid w:val="00111A8C"/>
    <w:rsid w:val="00112DFC"/>
    <w:rsid w:val="00114BFA"/>
    <w:rsid w:val="0013416B"/>
    <w:rsid w:val="001553DE"/>
    <w:rsid w:val="001602E3"/>
    <w:rsid w:val="00160C0C"/>
    <w:rsid w:val="001664A2"/>
    <w:rsid w:val="00170521"/>
    <w:rsid w:val="00194229"/>
    <w:rsid w:val="001B0972"/>
    <w:rsid w:val="001B4848"/>
    <w:rsid w:val="001B73DC"/>
    <w:rsid w:val="001C1721"/>
    <w:rsid w:val="001F447A"/>
    <w:rsid w:val="001F7399"/>
    <w:rsid w:val="00202C1B"/>
    <w:rsid w:val="00212319"/>
    <w:rsid w:val="0022077B"/>
    <w:rsid w:val="00225BE3"/>
    <w:rsid w:val="002366FA"/>
    <w:rsid w:val="00244AF8"/>
    <w:rsid w:val="00274E0A"/>
    <w:rsid w:val="00274E73"/>
    <w:rsid w:val="00275D8F"/>
    <w:rsid w:val="002837ED"/>
    <w:rsid w:val="0028522D"/>
    <w:rsid w:val="002B6153"/>
    <w:rsid w:val="002C627C"/>
    <w:rsid w:val="002D41AF"/>
    <w:rsid w:val="00307586"/>
    <w:rsid w:val="00314EBE"/>
    <w:rsid w:val="00336906"/>
    <w:rsid w:val="00341F77"/>
    <w:rsid w:val="00345333"/>
    <w:rsid w:val="00347960"/>
    <w:rsid w:val="00396E42"/>
    <w:rsid w:val="003A06C6"/>
    <w:rsid w:val="003C6864"/>
    <w:rsid w:val="003D4338"/>
    <w:rsid w:val="003E36B1"/>
    <w:rsid w:val="003E4162"/>
    <w:rsid w:val="003F7CBD"/>
    <w:rsid w:val="00414EF2"/>
    <w:rsid w:val="004742A0"/>
    <w:rsid w:val="00481CF8"/>
    <w:rsid w:val="00492C2D"/>
    <w:rsid w:val="00495920"/>
    <w:rsid w:val="004A3D87"/>
    <w:rsid w:val="004A4A96"/>
    <w:rsid w:val="004B18A9"/>
    <w:rsid w:val="004B3BD6"/>
    <w:rsid w:val="004B76ED"/>
    <w:rsid w:val="004C630F"/>
    <w:rsid w:val="004D4F8C"/>
    <w:rsid w:val="004D538B"/>
    <w:rsid w:val="004D6B86"/>
    <w:rsid w:val="004E63C6"/>
    <w:rsid w:val="004F6AE2"/>
    <w:rsid w:val="00504F88"/>
    <w:rsid w:val="0055242C"/>
    <w:rsid w:val="0055451C"/>
    <w:rsid w:val="00557B5B"/>
    <w:rsid w:val="00570119"/>
    <w:rsid w:val="0057121D"/>
    <w:rsid w:val="0058104B"/>
    <w:rsid w:val="00595412"/>
    <w:rsid w:val="00596BC6"/>
    <w:rsid w:val="005A45EF"/>
    <w:rsid w:val="005B66F6"/>
    <w:rsid w:val="005C17DC"/>
    <w:rsid w:val="0061747E"/>
    <w:rsid w:val="00623979"/>
    <w:rsid w:val="00641876"/>
    <w:rsid w:val="00645290"/>
    <w:rsid w:val="00660D25"/>
    <w:rsid w:val="00684C26"/>
    <w:rsid w:val="0069185B"/>
    <w:rsid w:val="006B015B"/>
    <w:rsid w:val="006B1DFB"/>
    <w:rsid w:val="006C162F"/>
    <w:rsid w:val="006C67CC"/>
    <w:rsid w:val="006D097A"/>
    <w:rsid w:val="006D7EE9"/>
    <w:rsid w:val="006E45F2"/>
    <w:rsid w:val="00710090"/>
    <w:rsid w:val="00711019"/>
    <w:rsid w:val="007144C7"/>
    <w:rsid w:val="007244DE"/>
    <w:rsid w:val="00737AE0"/>
    <w:rsid w:val="00744537"/>
    <w:rsid w:val="007520A1"/>
    <w:rsid w:val="00757BB2"/>
    <w:rsid w:val="00783445"/>
    <w:rsid w:val="007921FB"/>
    <w:rsid w:val="007D5868"/>
    <w:rsid w:val="007D75A0"/>
    <w:rsid w:val="007E1535"/>
    <w:rsid w:val="007E5CA0"/>
    <w:rsid w:val="0080723C"/>
    <w:rsid w:val="0081390C"/>
    <w:rsid w:val="00816831"/>
    <w:rsid w:val="00820259"/>
    <w:rsid w:val="00837D67"/>
    <w:rsid w:val="008747E8"/>
    <w:rsid w:val="008925F0"/>
    <w:rsid w:val="008A2A83"/>
    <w:rsid w:val="008A78F1"/>
    <w:rsid w:val="008B23E8"/>
    <w:rsid w:val="008D15CD"/>
    <w:rsid w:val="008F2915"/>
    <w:rsid w:val="009048ED"/>
    <w:rsid w:val="00910F0E"/>
    <w:rsid w:val="00961AE5"/>
    <w:rsid w:val="009A2C38"/>
    <w:rsid w:val="009A75E2"/>
    <w:rsid w:val="009C69B1"/>
    <w:rsid w:val="009D7527"/>
    <w:rsid w:val="009E648D"/>
    <w:rsid w:val="009F0414"/>
    <w:rsid w:val="009F5E7E"/>
    <w:rsid w:val="00A05853"/>
    <w:rsid w:val="00A147C4"/>
    <w:rsid w:val="00A4757D"/>
    <w:rsid w:val="00A572D6"/>
    <w:rsid w:val="00A77F6B"/>
    <w:rsid w:val="00A80B8B"/>
    <w:rsid w:val="00A81BB2"/>
    <w:rsid w:val="00A93102"/>
    <w:rsid w:val="00A95079"/>
    <w:rsid w:val="00AA32FB"/>
    <w:rsid w:val="00AA3C1A"/>
    <w:rsid w:val="00AA5C05"/>
    <w:rsid w:val="00B03BA4"/>
    <w:rsid w:val="00B460EA"/>
    <w:rsid w:val="00B7245B"/>
    <w:rsid w:val="00BA0C9B"/>
    <w:rsid w:val="00BB29AE"/>
    <w:rsid w:val="00BD0B02"/>
    <w:rsid w:val="00BD7C7E"/>
    <w:rsid w:val="00BE010E"/>
    <w:rsid w:val="00C3438C"/>
    <w:rsid w:val="00C3793D"/>
    <w:rsid w:val="00C52A5E"/>
    <w:rsid w:val="00C5686B"/>
    <w:rsid w:val="00C717A4"/>
    <w:rsid w:val="00C735C0"/>
    <w:rsid w:val="00C74024"/>
    <w:rsid w:val="00C745CC"/>
    <w:rsid w:val="00C83B15"/>
    <w:rsid w:val="00C925C8"/>
    <w:rsid w:val="00C93787"/>
    <w:rsid w:val="00CA5CB6"/>
    <w:rsid w:val="00CB1C6B"/>
    <w:rsid w:val="00CB5E97"/>
    <w:rsid w:val="00CB7F84"/>
    <w:rsid w:val="00CC4E80"/>
    <w:rsid w:val="00CF1B55"/>
    <w:rsid w:val="00D01EBF"/>
    <w:rsid w:val="00D476D6"/>
    <w:rsid w:val="00D970EB"/>
    <w:rsid w:val="00DB2E59"/>
    <w:rsid w:val="00DB358F"/>
    <w:rsid w:val="00DC44F1"/>
    <w:rsid w:val="00DE3F3E"/>
    <w:rsid w:val="00DF6D26"/>
    <w:rsid w:val="00E245E4"/>
    <w:rsid w:val="00E46107"/>
    <w:rsid w:val="00E6632F"/>
    <w:rsid w:val="00E7305D"/>
    <w:rsid w:val="00E872EB"/>
    <w:rsid w:val="00E973AF"/>
    <w:rsid w:val="00EA0123"/>
    <w:rsid w:val="00EA2F51"/>
    <w:rsid w:val="00EA780C"/>
    <w:rsid w:val="00EB69D3"/>
    <w:rsid w:val="00EC7170"/>
    <w:rsid w:val="00EC7A42"/>
    <w:rsid w:val="00ED3C61"/>
    <w:rsid w:val="00ED7078"/>
    <w:rsid w:val="00EE1504"/>
    <w:rsid w:val="00F01219"/>
    <w:rsid w:val="00F31D66"/>
    <w:rsid w:val="00F363EC"/>
    <w:rsid w:val="00F413AC"/>
    <w:rsid w:val="00F47457"/>
    <w:rsid w:val="00F7085B"/>
    <w:rsid w:val="00F821FD"/>
    <w:rsid w:val="00F91F75"/>
    <w:rsid w:val="00FB601E"/>
    <w:rsid w:val="00FE7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F6E8AD6"/>
  <w15:chartTrackingRefBased/>
  <w15:docId w15:val="{A5CB33C3-9D3A-4ECB-B4DA-5F1FFE968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000000" w:themeColor="text1"/>
        <w:sz w:val="24"/>
        <w:szCs w:val="24"/>
        <w:lang w:val="en-US" w:eastAsia="ja-JP" w:bidi="ar-SA"/>
      </w:rPr>
    </w:rPrDefault>
    <w:pPrDefault>
      <w:pPr>
        <w:spacing w:line="480" w:lineRule="auto"/>
        <w:ind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3" w:unhideWhenUsed="1" w:qFormat="1"/>
    <w:lsdException w:name="heading 6" w:semiHidden="1" w:uiPriority="9" w:qFormat="1"/>
    <w:lsdException w:name="heading 7" w:semiHidden="1" w:uiPriority="5" w:qFormat="1"/>
    <w:lsdException w:name="heading 8" w:semiHidden="1" w:uiPriority="5" w:qFormat="1"/>
    <w:lsdException w:name="heading 9" w:semiHidden="1" w:uiPriority="5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8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25C8"/>
  </w:style>
  <w:style w:type="paragraph" w:styleId="Heading1">
    <w:name w:val="heading 1"/>
    <w:basedOn w:val="Normal"/>
    <w:next w:val="Normal"/>
    <w:link w:val="Heading1Char"/>
    <w:uiPriority w:val="5"/>
    <w:qFormat/>
    <w:pPr>
      <w:keepNext/>
      <w:keepLines/>
      <w:ind w:firstLine="0"/>
      <w:jc w:val="center"/>
      <w:outlineLvl w:val="0"/>
    </w:pPr>
    <w:rPr>
      <w:rFonts w:asciiTheme="majorHAnsi" w:eastAsiaTheme="majorEastAsia" w:hAnsiTheme="majorHAnsi" w:cstheme="majorBidi"/>
      <w:b/>
      <w:bCs/>
    </w:rPr>
  </w:style>
  <w:style w:type="paragraph" w:styleId="Heading2">
    <w:name w:val="heading 2"/>
    <w:basedOn w:val="Normal"/>
    <w:next w:val="Normal"/>
    <w:link w:val="Heading2Char"/>
    <w:uiPriority w:val="5"/>
    <w:qFormat/>
    <w:pPr>
      <w:keepNext/>
      <w:keepLines/>
      <w:ind w:firstLine="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5"/>
    <w:qFormat/>
    <w:pPr>
      <w:keepNext/>
      <w:keepLines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5"/>
    <w:qFormat/>
    <w:pPr>
      <w:keepNext/>
      <w:keepLines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5"/>
    <w:qFormat/>
    <w:pPr>
      <w:keepNext/>
      <w:keepLines/>
      <w:outlineLvl w:val="4"/>
    </w:pPr>
    <w:rPr>
      <w:rFonts w:asciiTheme="majorHAnsi" w:eastAsiaTheme="majorEastAsia" w:hAnsiTheme="majorHAnsi" w:cstheme="majorBidi"/>
      <w:i/>
      <w:iCs/>
    </w:rPr>
  </w:style>
  <w:style w:type="paragraph" w:styleId="Heading6">
    <w:name w:val="heading 6"/>
    <w:basedOn w:val="Normal"/>
    <w:next w:val="Normal"/>
    <w:link w:val="Heading6Char"/>
    <w:uiPriority w:val="5"/>
    <w:semiHidden/>
    <w:qFormat/>
    <w:pPr>
      <w:keepNext/>
      <w:keepLines/>
      <w:spacing w:before="40"/>
      <w:ind w:firstLine="0"/>
      <w:outlineLvl w:val="5"/>
    </w:pPr>
    <w:rPr>
      <w:rFonts w:asciiTheme="majorHAnsi" w:eastAsiaTheme="majorEastAsia" w:hAnsiTheme="majorHAnsi" w:cstheme="majorBidi"/>
      <w:color w:val="6E6E6E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Title">
    <w:name w:val="Section Title"/>
    <w:basedOn w:val="Normal"/>
    <w:next w:val="Normal"/>
    <w:uiPriority w:val="2"/>
    <w:qFormat/>
    <w:pPr>
      <w:pageBreakBefore/>
      <w:ind w:firstLine="0"/>
      <w:jc w:val="center"/>
      <w:outlineLvl w:val="0"/>
    </w:pPr>
    <w:rPr>
      <w:rFonts w:asciiTheme="majorHAnsi" w:eastAsiaTheme="majorEastAsia" w:hAnsiTheme="majorHAnsi" w:cstheme="majorBidi"/>
    </w:rPr>
  </w:style>
  <w:style w:type="paragraph" w:styleId="Header">
    <w:name w:val="header"/>
    <w:basedOn w:val="Normal"/>
    <w:link w:val="HeaderChar"/>
    <w:uiPriority w:val="99"/>
    <w:qFormat/>
    <w:pPr>
      <w:spacing w:line="240" w:lineRule="auto"/>
      <w:ind w:firstLine="0"/>
    </w:pPr>
  </w:style>
  <w:style w:type="character" w:customStyle="1" w:styleId="HeaderChar">
    <w:name w:val="Header Char"/>
    <w:basedOn w:val="DefaultParagraphFont"/>
    <w:link w:val="Header"/>
    <w:uiPriority w:val="99"/>
    <w:rsid w:val="00DB2E59"/>
  </w:style>
  <w:style w:type="character" w:styleId="PlaceholderText">
    <w:name w:val="Placeholder Text"/>
    <w:basedOn w:val="DefaultParagraphFont"/>
    <w:uiPriority w:val="99"/>
    <w:semiHidden/>
    <w:rsid w:val="00EB69D3"/>
    <w:rPr>
      <w:color w:val="000000" w:themeColor="text1"/>
    </w:rPr>
  </w:style>
  <w:style w:type="paragraph" w:styleId="NoSpacing">
    <w:name w:val="No Spacing"/>
    <w:aliases w:val="No Indent"/>
    <w:uiPriority w:val="3"/>
    <w:qFormat/>
    <w:pPr>
      <w:ind w:firstLine="0"/>
    </w:pPr>
  </w:style>
  <w:style w:type="character" w:customStyle="1" w:styleId="Heading1Char">
    <w:name w:val="Heading 1 Char"/>
    <w:basedOn w:val="DefaultParagraphFont"/>
    <w:link w:val="Heading1"/>
    <w:uiPriority w:val="5"/>
    <w:rsid w:val="00DB2E59"/>
    <w:rPr>
      <w:rFonts w:asciiTheme="majorHAnsi" w:eastAsiaTheme="majorEastAsia" w:hAnsiTheme="majorHAnsi" w:cstheme="majorBidi"/>
      <w:b/>
      <w:bCs/>
    </w:rPr>
  </w:style>
  <w:style w:type="character" w:customStyle="1" w:styleId="Heading2Char">
    <w:name w:val="Heading 2 Char"/>
    <w:basedOn w:val="DefaultParagraphFont"/>
    <w:link w:val="Heading2"/>
    <w:uiPriority w:val="5"/>
    <w:rsid w:val="00DB2E59"/>
    <w:rPr>
      <w:rFonts w:asciiTheme="majorHAnsi" w:eastAsiaTheme="majorEastAsia" w:hAnsiTheme="majorHAnsi" w:cstheme="majorBidi"/>
      <w:b/>
      <w:bCs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2400"/>
      <w:ind w:firstLine="0"/>
      <w:contextualSpacing/>
      <w:jc w:val="center"/>
    </w:pPr>
    <w:rPr>
      <w:rFonts w:asciiTheme="majorHAnsi" w:eastAsiaTheme="majorEastAsia" w:hAnsiTheme="majorHAnsi" w:cstheme="majorBidi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5"/>
    <w:rsid w:val="00DB2E59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5"/>
    <w:rsid w:val="00DB2E5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5"/>
    <w:rsid w:val="00DB2E59"/>
    <w:rPr>
      <w:rFonts w:asciiTheme="majorHAnsi" w:eastAsiaTheme="majorEastAsia" w:hAnsiTheme="majorHAnsi" w:cstheme="majorBidi"/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69D3"/>
    <w:pPr>
      <w:spacing w:line="240" w:lineRule="auto"/>
      <w:ind w:firstLine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9D3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6"/>
    <w:unhideWhenUsed/>
    <w:qFormat/>
    <w:pPr>
      <w:ind w:left="720" w:hanging="720"/>
    </w:pPr>
  </w:style>
  <w:style w:type="paragraph" w:styleId="BlockText">
    <w:name w:val="Block Text"/>
    <w:basedOn w:val="Normal"/>
    <w:uiPriority w:val="99"/>
    <w:semiHidden/>
    <w:unhideWhenUsed/>
    <w:rsid w:val="003F7CBD"/>
    <w:pPr>
      <w:pBdr>
        <w:top w:val="single" w:sz="2" w:space="10" w:color="000000" w:themeColor="text2" w:shadow="1"/>
        <w:left w:val="single" w:sz="2" w:space="10" w:color="000000" w:themeColor="text2" w:shadow="1"/>
        <w:bottom w:val="single" w:sz="2" w:space="10" w:color="000000" w:themeColor="text2" w:shadow="1"/>
        <w:right w:val="single" w:sz="2" w:space="10" w:color="000000" w:themeColor="text2" w:shadow="1"/>
      </w:pBdr>
      <w:ind w:left="1152" w:right="1152" w:firstLine="0"/>
    </w:pPr>
    <w:rPr>
      <w:i/>
      <w:iCs/>
      <w:color w:val="000000" w:themeColor="text2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  <w:ind w:firstLine="0"/>
    </w:pPr>
  </w:style>
  <w:style w:type="character" w:customStyle="1" w:styleId="BodyTextChar">
    <w:name w:val="Body Text Char"/>
    <w:basedOn w:val="DefaultParagraphFont"/>
    <w:link w:val="BodyText"/>
    <w:uiPriority w:val="99"/>
    <w:semiHidden/>
    <w:rPr>
      <w:kern w:val="24"/>
    </w:rPr>
  </w:style>
  <w:style w:type="paragraph" w:styleId="BodyText2">
    <w:name w:val="Body Text 2"/>
    <w:basedOn w:val="Normal"/>
    <w:link w:val="BodyText2Char"/>
    <w:uiPriority w:val="99"/>
    <w:semiHidden/>
    <w:unhideWhenUsed/>
    <w:pPr>
      <w:spacing w:after="120"/>
      <w:ind w:firstLine="0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kern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B69D3"/>
    <w:pPr>
      <w:spacing w:after="120"/>
      <w:ind w:firstLine="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B69D3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pPr>
      <w:spacing w:after="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Pr>
      <w:kern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pPr>
      <w:spacing w:after="120"/>
      <w:ind w:left="360" w:firstLine="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Pr>
      <w:kern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pPr>
      <w:spacing w:after="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Pr>
      <w:kern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pPr>
      <w:spacing w:after="120"/>
      <w:ind w:left="360" w:firstLine="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Pr>
      <w:kern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B69D3"/>
    <w:pPr>
      <w:spacing w:after="120"/>
      <w:ind w:left="360" w:firstLine="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B69D3"/>
    <w:rPr>
      <w:sz w:val="22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B69D3"/>
    <w:pPr>
      <w:spacing w:after="200" w:line="240" w:lineRule="auto"/>
      <w:ind w:firstLine="0"/>
    </w:pPr>
    <w:rPr>
      <w:i/>
      <w:iCs/>
      <w:color w:val="000000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pPr>
      <w:spacing w:line="240" w:lineRule="auto"/>
      <w:ind w:left="4320" w:firstLine="0"/>
    </w:pPr>
  </w:style>
  <w:style w:type="character" w:customStyle="1" w:styleId="ClosingChar">
    <w:name w:val="Closing Char"/>
    <w:basedOn w:val="DefaultParagraphFont"/>
    <w:link w:val="Closing"/>
    <w:uiPriority w:val="99"/>
    <w:semiHidden/>
    <w:rPr>
      <w:kern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69D3"/>
    <w:pPr>
      <w:spacing w:line="240" w:lineRule="auto"/>
      <w:ind w:firstLine="0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69D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69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69D3"/>
    <w:rPr>
      <w:b/>
      <w:bCs/>
      <w:sz w:val="22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pPr>
      <w:ind w:firstLine="0"/>
    </w:pPr>
  </w:style>
  <w:style w:type="character" w:customStyle="1" w:styleId="DateChar">
    <w:name w:val="Date Char"/>
    <w:basedOn w:val="DefaultParagraphFont"/>
    <w:link w:val="Date"/>
    <w:uiPriority w:val="99"/>
    <w:semiHidden/>
    <w:rPr>
      <w:kern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B69D3"/>
    <w:pPr>
      <w:spacing w:line="240" w:lineRule="auto"/>
      <w:ind w:firstLine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B69D3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pPr>
      <w:spacing w:line="240" w:lineRule="auto"/>
      <w:ind w:firstLine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Pr>
      <w:kern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B69D3"/>
    <w:pPr>
      <w:spacing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B69D3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pPr>
      <w:framePr w:w="7920" w:h="1980" w:hRule="exact" w:hSpace="180" w:wrap="auto" w:hAnchor="page" w:xAlign="center" w:yAlign="bottom"/>
      <w:spacing w:line="240" w:lineRule="auto"/>
      <w:ind w:left="2880" w:firstLine="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EB69D3"/>
    <w:pPr>
      <w:spacing w:line="240" w:lineRule="auto"/>
      <w:ind w:firstLine="0"/>
    </w:pPr>
    <w:rPr>
      <w:rFonts w:asciiTheme="majorHAnsi" w:eastAsiaTheme="majorEastAsia" w:hAnsiTheme="majorHAnsi" w:cstheme="majorBidi"/>
      <w:sz w:val="22"/>
      <w:szCs w:val="20"/>
    </w:rPr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6Char">
    <w:name w:val="Heading 6 Char"/>
    <w:basedOn w:val="DefaultParagraphFont"/>
    <w:link w:val="Heading6"/>
    <w:uiPriority w:val="5"/>
    <w:semiHidden/>
    <w:rsid w:val="00336906"/>
    <w:rPr>
      <w:rFonts w:asciiTheme="majorHAnsi" w:eastAsiaTheme="majorEastAsia" w:hAnsiTheme="majorHAnsi" w:cstheme="majorBidi"/>
      <w:color w:val="6E6E6E" w:themeColor="accent1" w:themeShade="7F"/>
    </w:rPr>
  </w:style>
  <w:style w:type="paragraph" w:styleId="HTMLAddress">
    <w:name w:val="HTML Address"/>
    <w:basedOn w:val="Normal"/>
    <w:link w:val="HTMLAddressChar"/>
    <w:uiPriority w:val="99"/>
    <w:semiHidden/>
    <w:unhideWhenUsed/>
    <w:pPr>
      <w:spacing w:line="240" w:lineRule="auto"/>
      <w:ind w:firstLine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Pr>
      <w:i/>
      <w:iCs/>
      <w:kern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B69D3"/>
    <w:pPr>
      <w:spacing w:line="240" w:lineRule="auto"/>
      <w:ind w:firstLine="0"/>
    </w:pPr>
    <w:rPr>
      <w:rFonts w:ascii="Consolas" w:hAnsi="Consolas" w:cs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B69D3"/>
    <w:rPr>
      <w:rFonts w:ascii="Consolas" w:hAnsi="Consolas" w:cs="Consolas"/>
      <w:sz w:val="22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pPr>
      <w:spacing w:line="240" w:lineRule="auto"/>
      <w:ind w:left="240" w:firstLine="0"/>
    </w:pPr>
  </w:style>
  <w:style w:type="paragraph" w:styleId="Index2">
    <w:name w:val="index 2"/>
    <w:basedOn w:val="Normal"/>
    <w:next w:val="Normal"/>
    <w:autoRedefine/>
    <w:uiPriority w:val="99"/>
    <w:semiHidden/>
    <w:unhideWhenUsed/>
    <w:pPr>
      <w:spacing w:line="240" w:lineRule="auto"/>
      <w:ind w:left="480" w:firstLine="0"/>
    </w:pPr>
  </w:style>
  <w:style w:type="paragraph" w:styleId="Index3">
    <w:name w:val="index 3"/>
    <w:basedOn w:val="Normal"/>
    <w:next w:val="Normal"/>
    <w:autoRedefine/>
    <w:uiPriority w:val="99"/>
    <w:semiHidden/>
    <w:unhideWhenUsed/>
    <w:pPr>
      <w:spacing w:line="240" w:lineRule="auto"/>
      <w:ind w:left="720" w:firstLine="0"/>
    </w:pPr>
  </w:style>
  <w:style w:type="paragraph" w:styleId="Index4">
    <w:name w:val="index 4"/>
    <w:basedOn w:val="Normal"/>
    <w:next w:val="Normal"/>
    <w:autoRedefine/>
    <w:uiPriority w:val="99"/>
    <w:semiHidden/>
    <w:unhideWhenUsed/>
    <w:pPr>
      <w:spacing w:line="240" w:lineRule="auto"/>
      <w:ind w:left="960" w:firstLine="0"/>
    </w:pPr>
  </w:style>
  <w:style w:type="paragraph" w:styleId="Index5">
    <w:name w:val="index 5"/>
    <w:basedOn w:val="Normal"/>
    <w:next w:val="Normal"/>
    <w:autoRedefine/>
    <w:uiPriority w:val="99"/>
    <w:semiHidden/>
    <w:unhideWhenUsed/>
    <w:pPr>
      <w:spacing w:line="240" w:lineRule="auto"/>
      <w:ind w:left="1200" w:firstLine="0"/>
    </w:pPr>
  </w:style>
  <w:style w:type="paragraph" w:styleId="Index6">
    <w:name w:val="index 6"/>
    <w:basedOn w:val="Normal"/>
    <w:next w:val="Normal"/>
    <w:autoRedefine/>
    <w:uiPriority w:val="99"/>
    <w:semiHidden/>
    <w:unhideWhenUsed/>
    <w:pPr>
      <w:spacing w:line="240" w:lineRule="auto"/>
      <w:ind w:left="1440" w:firstLine="0"/>
    </w:pPr>
  </w:style>
  <w:style w:type="paragraph" w:styleId="Index7">
    <w:name w:val="index 7"/>
    <w:basedOn w:val="Normal"/>
    <w:next w:val="Normal"/>
    <w:autoRedefine/>
    <w:uiPriority w:val="99"/>
    <w:semiHidden/>
    <w:unhideWhenUsed/>
    <w:pPr>
      <w:spacing w:line="240" w:lineRule="auto"/>
      <w:ind w:left="1680" w:firstLine="0"/>
    </w:pPr>
  </w:style>
  <w:style w:type="paragraph" w:styleId="Index8">
    <w:name w:val="index 8"/>
    <w:basedOn w:val="Normal"/>
    <w:next w:val="Normal"/>
    <w:autoRedefine/>
    <w:uiPriority w:val="99"/>
    <w:semiHidden/>
    <w:unhideWhenUsed/>
    <w:pPr>
      <w:spacing w:line="240" w:lineRule="auto"/>
      <w:ind w:left="1920" w:firstLine="0"/>
    </w:pPr>
  </w:style>
  <w:style w:type="paragraph" w:styleId="Index9">
    <w:name w:val="index 9"/>
    <w:basedOn w:val="Normal"/>
    <w:next w:val="Normal"/>
    <w:autoRedefine/>
    <w:uiPriority w:val="99"/>
    <w:semiHidden/>
    <w:unhideWhenUsed/>
    <w:pPr>
      <w:spacing w:line="240" w:lineRule="auto"/>
      <w:ind w:left="2160" w:firstLine="0"/>
    </w:pPr>
  </w:style>
  <w:style w:type="paragraph" w:styleId="IndexHeading">
    <w:name w:val="index heading"/>
    <w:basedOn w:val="Normal"/>
    <w:next w:val="Index1"/>
    <w:uiPriority w:val="99"/>
    <w:semiHidden/>
    <w:unhideWhenUsed/>
    <w:pPr>
      <w:ind w:firstLine="0"/>
    </w:pPr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B69D3"/>
    <w:pPr>
      <w:pBdr>
        <w:top w:val="single" w:sz="4" w:space="10" w:color="6E6E6E" w:themeColor="accent1" w:themeShade="80"/>
        <w:bottom w:val="single" w:sz="4" w:space="10" w:color="6E6E6E" w:themeColor="accent1" w:themeShade="80"/>
      </w:pBdr>
      <w:spacing w:before="360" w:after="360"/>
      <w:ind w:left="864" w:right="864" w:firstLine="0"/>
      <w:jc w:val="center"/>
    </w:pPr>
    <w:rPr>
      <w:i/>
      <w:iCs/>
      <w:color w:val="6E6E6E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B69D3"/>
    <w:rPr>
      <w:i/>
      <w:iCs/>
      <w:color w:val="6E6E6E" w:themeColor="accent1" w:themeShade="80"/>
    </w:rPr>
  </w:style>
  <w:style w:type="paragraph" w:styleId="List">
    <w:name w:val="List"/>
    <w:basedOn w:val="Normal"/>
    <w:uiPriority w:val="99"/>
    <w:semiHidden/>
    <w:unhideWhenUsed/>
    <w:pPr>
      <w:ind w:left="360" w:firstLine="0"/>
      <w:contextualSpacing/>
    </w:pPr>
  </w:style>
  <w:style w:type="paragraph" w:styleId="List2">
    <w:name w:val="List 2"/>
    <w:basedOn w:val="Normal"/>
    <w:uiPriority w:val="99"/>
    <w:semiHidden/>
    <w:unhideWhenUsed/>
    <w:pPr>
      <w:ind w:left="720" w:firstLine="0"/>
      <w:contextualSpacing/>
    </w:pPr>
  </w:style>
  <w:style w:type="paragraph" w:styleId="List3">
    <w:name w:val="List 3"/>
    <w:basedOn w:val="Normal"/>
    <w:uiPriority w:val="99"/>
    <w:semiHidden/>
    <w:unhideWhenUsed/>
    <w:pPr>
      <w:ind w:left="1080" w:firstLine="0"/>
      <w:contextualSpacing/>
    </w:pPr>
  </w:style>
  <w:style w:type="paragraph" w:styleId="List4">
    <w:name w:val="List 4"/>
    <w:basedOn w:val="Normal"/>
    <w:uiPriority w:val="99"/>
    <w:semiHidden/>
    <w:unhideWhenUsed/>
    <w:pPr>
      <w:ind w:left="1440" w:firstLine="0"/>
      <w:contextualSpacing/>
    </w:pPr>
  </w:style>
  <w:style w:type="paragraph" w:styleId="List5">
    <w:name w:val="List 5"/>
    <w:basedOn w:val="Normal"/>
    <w:uiPriority w:val="99"/>
    <w:semiHidden/>
    <w:unhideWhenUsed/>
    <w:pPr>
      <w:ind w:left="1800" w:firstLine="0"/>
      <w:contextualSpacing/>
    </w:pPr>
  </w:style>
  <w:style w:type="paragraph" w:styleId="ListBullet">
    <w:name w:val="List Bullet"/>
    <w:basedOn w:val="Normal"/>
    <w:uiPriority w:val="8"/>
    <w:unhideWhenUsed/>
    <w:qFormat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pPr>
      <w:numPr>
        <w:numId w:val="2"/>
      </w:numPr>
      <w:ind w:firstLine="0"/>
      <w:contextualSpacing/>
    </w:pPr>
  </w:style>
  <w:style w:type="paragraph" w:styleId="ListBullet3">
    <w:name w:val="List Bullet 3"/>
    <w:basedOn w:val="Normal"/>
    <w:uiPriority w:val="99"/>
    <w:semiHidden/>
    <w:unhideWhenUsed/>
    <w:pPr>
      <w:numPr>
        <w:numId w:val="3"/>
      </w:numPr>
      <w:ind w:firstLine="0"/>
      <w:contextualSpacing/>
    </w:pPr>
  </w:style>
  <w:style w:type="paragraph" w:styleId="ListBullet4">
    <w:name w:val="List Bullet 4"/>
    <w:basedOn w:val="Normal"/>
    <w:uiPriority w:val="99"/>
    <w:semiHidden/>
    <w:unhideWhenUsed/>
    <w:pPr>
      <w:numPr>
        <w:numId w:val="4"/>
      </w:numPr>
      <w:ind w:firstLine="0"/>
      <w:contextualSpacing/>
    </w:pPr>
  </w:style>
  <w:style w:type="paragraph" w:styleId="ListBullet5">
    <w:name w:val="List Bullet 5"/>
    <w:basedOn w:val="Normal"/>
    <w:uiPriority w:val="99"/>
    <w:semiHidden/>
    <w:unhideWhenUsed/>
    <w:pPr>
      <w:numPr>
        <w:numId w:val="5"/>
      </w:numPr>
      <w:ind w:firstLine="0"/>
      <w:contextualSpacing/>
    </w:pPr>
  </w:style>
  <w:style w:type="paragraph" w:styleId="ListContinue">
    <w:name w:val="List Continue"/>
    <w:basedOn w:val="Normal"/>
    <w:uiPriority w:val="99"/>
    <w:semiHidden/>
    <w:unhideWhenUsed/>
    <w:pPr>
      <w:spacing w:after="120"/>
      <w:ind w:left="360" w:firstLine="0"/>
      <w:contextualSpacing/>
    </w:pPr>
  </w:style>
  <w:style w:type="paragraph" w:styleId="ListContinue2">
    <w:name w:val="List Continue 2"/>
    <w:basedOn w:val="Normal"/>
    <w:uiPriority w:val="99"/>
    <w:semiHidden/>
    <w:unhideWhenUsed/>
    <w:pPr>
      <w:spacing w:after="120"/>
      <w:ind w:left="720" w:firstLine="0"/>
      <w:contextualSpacing/>
    </w:pPr>
  </w:style>
  <w:style w:type="paragraph" w:styleId="ListContinue3">
    <w:name w:val="List Continue 3"/>
    <w:basedOn w:val="Normal"/>
    <w:uiPriority w:val="99"/>
    <w:semiHidden/>
    <w:unhideWhenUsed/>
    <w:pPr>
      <w:spacing w:after="120"/>
      <w:ind w:left="1080" w:firstLine="0"/>
      <w:contextualSpacing/>
    </w:pPr>
  </w:style>
  <w:style w:type="paragraph" w:styleId="ListContinue4">
    <w:name w:val="List Continue 4"/>
    <w:basedOn w:val="Normal"/>
    <w:uiPriority w:val="99"/>
    <w:semiHidden/>
    <w:unhideWhenUsed/>
    <w:pPr>
      <w:spacing w:after="120"/>
      <w:ind w:left="1440" w:firstLine="0"/>
      <w:contextualSpacing/>
    </w:pPr>
  </w:style>
  <w:style w:type="paragraph" w:styleId="ListContinue5">
    <w:name w:val="List Continue 5"/>
    <w:basedOn w:val="Normal"/>
    <w:uiPriority w:val="99"/>
    <w:semiHidden/>
    <w:unhideWhenUsed/>
    <w:pPr>
      <w:spacing w:after="120"/>
      <w:ind w:left="1800" w:firstLine="0"/>
      <w:contextualSpacing/>
    </w:pPr>
  </w:style>
  <w:style w:type="paragraph" w:styleId="ListNumber">
    <w:name w:val="List Number"/>
    <w:basedOn w:val="Normal"/>
    <w:uiPriority w:val="8"/>
    <w:unhideWhenUsed/>
    <w:qFormat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pPr>
      <w:numPr>
        <w:numId w:val="7"/>
      </w:numPr>
      <w:ind w:firstLine="0"/>
      <w:contextualSpacing/>
    </w:pPr>
  </w:style>
  <w:style w:type="paragraph" w:styleId="ListNumber3">
    <w:name w:val="List Number 3"/>
    <w:basedOn w:val="Normal"/>
    <w:uiPriority w:val="99"/>
    <w:semiHidden/>
    <w:unhideWhenUsed/>
    <w:pPr>
      <w:numPr>
        <w:numId w:val="8"/>
      </w:numPr>
      <w:ind w:firstLine="0"/>
      <w:contextualSpacing/>
    </w:pPr>
  </w:style>
  <w:style w:type="paragraph" w:styleId="ListNumber4">
    <w:name w:val="List Number 4"/>
    <w:basedOn w:val="Normal"/>
    <w:uiPriority w:val="99"/>
    <w:semiHidden/>
    <w:unhideWhenUsed/>
    <w:pPr>
      <w:numPr>
        <w:numId w:val="9"/>
      </w:numPr>
      <w:ind w:firstLine="0"/>
      <w:contextualSpacing/>
    </w:pPr>
  </w:style>
  <w:style w:type="paragraph" w:styleId="ListNumber5">
    <w:name w:val="List Number 5"/>
    <w:basedOn w:val="Normal"/>
    <w:uiPriority w:val="99"/>
    <w:semiHidden/>
    <w:unhideWhenUsed/>
    <w:pPr>
      <w:numPr>
        <w:numId w:val="10"/>
      </w:numPr>
      <w:ind w:firstLine="0"/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pPr>
      <w:ind w:left="720" w:firstLine="0"/>
      <w:contextualSpacing/>
    </w:pPr>
  </w:style>
  <w:style w:type="paragraph" w:styleId="MacroText">
    <w:name w:val="macro"/>
    <w:link w:val="MacroTextChar"/>
    <w:uiPriority w:val="99"/>
    <w:semiHidden/>
    <w:unhideWhenUsed/>
    <w:rsid w:val="00EB69D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0"/>
    </w:pPr>
    <w:rPr>
      <w:rFonts w:ascii="Consolas" w:hAnsi="Consolas" w:cs="Consolas"/>
      <w:kern w:val="24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B69D3"/>
    <w:rPr>
      <w:rFonts w:ascii="Consolas" w:hAnsi="Consolas" w:cs="Consolas"/>
      <w:kern w:val="24"/>
      <w:sz w:val="22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firstLine="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Pr>
      <w:rFonts w:asciiTheme="majorHAnsi" w:eastAsiaTheme="majorEastAsia" w:hAnsiTheme="majorHAnsi" w:cstheme="majorBidi"/>
      <w:kern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pPr>
      <w:ind w:firstLine="0"/>
    </w:pPr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pPr>
      <w:ind w:left="720" w:firstLine="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pPr>
      <w:spacing w:line="240" w:lineRule="auto"/>
      <w:ind w:firstLine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Pr>
      <w:kern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B69D3"/>
    <w:pPr>
      <w:spacing w:line="240" w:lineRule="auto"/>
      <w:ind w:firstLine="0"/>
    </w:pPr>
    <w:rPr>
      <w:rFonts w:ascii="Consolas" w:hAnsi="Consolas" w:cs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B69D3"/>
    <w:rPr>
      <w:rFonts w:ascii="Consolas" w:hAnsi="Consolas" w:cs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160"/>
      <w:ind w:left="864" w:right="864" w:firstLine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  <w:kern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pPr>
      <w:ind w:firstLine="0"/>
    </w:pPr>
  </w:style>
  <w:style w:type="character" w:customStyle="1" w:styleId="SalutationChar">
    <w:name w:val="Salutation Char"/>
    <w:basedOn w:val="DefaultParagraphFont"/>
    <w:link w:val="Salutation"/>
    <w:uiPriority w:val="99"/>
    <w:semiHidden/>
    <w:rPr>
      <w:kern w:val="24"/>
    </w:rPr>
  </w:style>
  <w:style w:type="paragraph" w:styleId="Signature">
    <w:name w:val="Signature"/>
    <w:basedOn w:val="Normal"/>
    <w:link w:val="SignatureChar"/>
    <w:uiPriority w:val="99"/>
    <w:semiHidden/>
    <w:unhideWhenUsed/>
    <w:pPr>
      <w:spacing w:line="240" w:lineRule="auto"/>
      <w:ind w:left="4320" w:firstLine="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Pr>
      <w:kern w:val="24"/>
    </w:rPr>
  </w:style>
  <w:style w:type="paragraph" w:customStyle="1" w:styleId="Title2">
    <w:name w:val="Title 2"/>
    <w:basedOn w:val="Normal"/>
    <w:uiPriority w:val="1"/>
    <w:qFormat/>
    <w:pPr>
      <w:ind w:firstLine="0"/>
      <w:jc w:val="center"/>
    </w:pPr>
  </w:style>
  <w:style w:type="paragraph" w:styleId="TableofAuthorities">
    <w:name w:val="table of authorities"/>
    <w:basedOn w:val="Normal"/>
    <w:next w:val="Normal"/>
    <w:uiPriority w:val="99"/>
    <w:semiHidden/>
    <w:unhideWhenUsed/>
    <w:pPr>
      <w:ind w:left="240" w:firstLine="0"/>
    </w:pPr>
  </w:style>
  <w:style w:type="paragraph" w:styleId="TableofFigures">
    <w:name w:val="table of figures"/>
    <w:basedOn w:val="Normal"/>
    <w:next w:val="Normal"/>
    <w:uiPriority w:val="99"/>
    <w:semiHidden/>
    <w:unhideWhenUsed/>
    <w:pPr>
      <w:ind w:firstLine="0"/>
    </w:p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  <w:ind w:firstLine="0"/>
    </w:pPr>
    <w:rPr>
      <w:rFonts w:asciiTheme="majorHAnsi" w:eastAsiaTheme="majorEastAsia" w:hAnsiTheme="majorHAnsi" w:cstheme="majorBidi"/>
      <w:b/>
      <w:bCs/>
    </w:rPr>
  </w:style>
  <w:style w:type="paragraph" w:styleId="TOC4">
    <w:name w:val="toc 4"/>
    <w:basedOn w:val="Normal"/>
    <w:next w:val="Normal"/>
    <w:autoRedefine/>
    <w:uiPriority w:val="39"/>
    <w:semiHidden/>
    <w:unhideWhenUsed/>
    <w:pPr>
      <w:spacing w:after="100"/>
      <w:ind w:left="720" w:firstLine="0"/>
    </w:pPr>
  </w:style>
  <w:style w:type="paragraph" w:styleId="TOC5">
    <w:name w:val="toc 5"/>
    <w:basedOn w:val="Normal"/>
    <w:next w:val="Normal"/>
    <w:autoRedefine/>
    <w:uiPriority w:val="39"/>
    <w:semiHidden/>
    <w:unhideWhenUsed/>
    <w:pPr>
      <w:spacing w:after="100"/>
      <w:ind w:left="960" w:firstLine="0"/>
    </w:pPr>
  </w:style>
  <w:style w:type="paragraph" w:styleId="TOC6">
    <w:name w:val="toc 6"/>
    <w:basedOn w:val="Normal"/>
    <w:next w:val="Normal"/>
    <w:autoRedefine/>
    <w:uiPriority w:val="39"/>
    <w:semiHidden/>
    <w:unhideWhenUsed/>
    <w:pPr>
      <w:spacing w:after="100"/>
      <w:ind w:left="1200" w:firstLine="0"/>
    </w:pPr>
  </w:style>
  <w:style w:type="paragraph" w:styleId="TOC7">
    <w:name w:val="toc 7"/>
    <w:basedOn w:val="Normal"/>
    <w:next w:val="Normal"/>
    <w:autoRedefine/>
    <w:uiPriority w:val="39"/>
    <w:semiHidden/>
    <w:unhideWhenUsed/>
    <w:pPr>
      <w:spacing w:after="100"/>
      <w:ind w:left="1440" w:firstLine="0"/>
    </w:pPr>
  </w:style>
  <w:style w:type="paragraph" w:styleId="TOC8">
    <w:name w:val="toc 8"/>
    <w:basedOn w:val="Normal"/>
    <w:next w:val="Normal"/>
    <w:autoRedefine/>
    <w:uiPriority w:val="39"/>
    <w:semiHidden/>
    <w:unhideWhenUsed/>
    <w:pPr>
      <w:spacing w:after="100"/>
      <w:ind w:left="1680" w:firstLine="0"/>
    </w:pPr>
  </w:style>
  <w:style w:type="paragraph" w:styleId="TOC9">
    <w:name w:val="toc 9"/>
    <w:basedOn w:val="Normal"/>
    <w:next w:val="Normal"/>
    <w:autoRedefine/>
    <w:uiPriority w:val="39"/>
    <w:semiHidden/>
    <w:unhideWhenUsed/>
    <w:pPr>
      <w:spacing w:after="100"/>
      <w:ind w:left="1920" w:firstLine="0"/>
    </w:p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character" w:styleId="FootnoteReference">
    <w:name w:val="footnote reference"/>
    <w:basedOn w:val="DefaultParagraphFont"/>
    <w:uiPriority w:val="99"/>
    <w:qFormat/>
    <w:rPr>
      <w:vertAlign w:val="superscript"/>
    </w:rPr>
  </w:style>
  <w:style w:type="table" w:customStyle="1" w:styleId="APAReport">
    <w:name w:val="APA Report"/>
    <w:basedOn w:val="TableNormal"/>
    <w:uiPriority w:val="99"/>
    <w:rsid w:val="003F7CBD"/>
    <w:pPr>
      <w:spacing w:line="240" w:lineRule="auto"/>
      <w:ind w:firstLine="0"/>
    </w:pPr>
    <w:tblPr>
      <w:tblBorders>
        <w:top w:val="single" w:sz="12" w:space="0" w:color="auto"/>
        <w:bottom w:val="single" w:sz="12" w:space="0" w:color="auto"/>
      </w:tblBorders>
    </w:tblPr>
    <w:tblStylePr w:type="firstRow">
      <w:rPr>
        <w:rFonts w:asciiTheme="majorHAnsi" w:hAnsiTheme="majorHAnsi"/>
      </w:rPr>
      <w:tblPr/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Figure">
    <w:name w:val="Table/Figure"/>
    <w:basedOn w:val="Normal"/>
    <w:uiPriority w:val="7"/>
    <w:qFormat/>
    <w:pPr>
      <w:spacing w:before="240"/>
      <w:ind w:firstLine="0"/>
      <w:contextualSpacing/>
    </w:pPr>
  </w:style>
  <w:style w:type="paragraph" w:styleId="Footer">
    <w:name w:val="footer"/>
    <w:basedOn w:val="Normal"/>
    <w:link w:val="FooterChar"/>
    <w:uiPriority w:val="99"/>
    <w:qFormat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2E59"/>
  </w:style>
  <w:style w:type="character" w:styleId="CommentReference">
    <w:name w:val="annotation reference"/>
    <w:basedOn w:val="DefaultParagraphFont"/>
    <w:uiPriority w:val="99"/>
    <w:semiHidden/>
    <w:unhideWhenUsed/>
    <w:rsid w:val="00EB69D3"/>
    <w:rPr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qFormat/>
    <w:rsid w:val="00EB69D3"/>
    <w:pPr>
      <w:spacing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B69D3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EB69D3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EB69D3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EB69D3"/>
    <w:rPr>
      <w:rFonts w:ascii="Consolas" w:hAnsi="Consolas"/>
      <w:sz w:val="22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B69D3"/>
    <w:pPr>
      <w:spacing w:before="240"/>
      <w:ind w:firstLine="720"/>
      <w:jc w:val="left"/>
      <w:outlineLvl w:val="9"/>
    </w:pPr>
    <w:rPr>
      <w:b w:val="0"/>
      <w:bCs w:val="0"/>
      <w:color w:val="6E6E6E" w:themeColor="accent1" w:themeShade="80"/>
      <w:sz w:val="32"/>
      <w:szCs w:val="32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B69D3"/>
    <w:rPr>
      <w:b/>
      <w:bCs/>
      <w:caps w:val="0"/>
      <w:smallCaps/>
      <w:color w:val="6E6E6E" w:themeColor="accent1" w:themeShade="80"/>
      <w:spacing w:val="5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EB69D3"/>
    <w:rPr>
      <w:i/>
      <w:iCs/>
      <w:color w:val="6E6E6E" w:themeColor="accent1" w:themeShade="80"/>
    </w:rPr>
  </w:style>
  <w:style w:type="table" w:styleId="GridTable4-Accent4">
    <w:name w:val="Grid Table 4 Accent 4"/>
    <w:basedOn w:val="TableNormal"/>
    <w:uiPriority w:val="49"/>
    <w:rsid w:val="003F7CBD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2-Accent1">
    <w:name w:val="Grid Table 2 Accent 1"/>
    <w:basedOn w:val="TableNormal"/>
    <w:uiPriority w:val="47"/>
    <w:rsid w:val="008A78F1"/>
    <w:pPr>
      <w:spacing w:line="240" w:lineRule="auto"/>
    </w:pPr>
    <w:tblPr>
      <w:tblStyleRowBandSize w:val="1"/>
      <w:tblStyleColBandSize w:val="1"/>
      <w:tblBorders>
        <w:top w:val="single" w:sz="2" w:space="0" w:color="EAEAEA" w:themeColor="accent1" w:themeTint="99"/>
        <w:bottom w:val="single" w:sz="2" w:space="0" w:color="EAEAEA" w:themeColor="accent1" w:themeTint="99"/>
        <w:insideH w:val="single" w:sz="2" w:space="0" w:color="EAEAEA" w:themeColor="accent1" w:themeTint="99"/>
        <w:insideV w:val="single" w:sz="2" w:space="0" w:color="EAEAEA" w:themeColor="accent1" w:themeTint="99"/>
      </w:tblBorders>
      <w:tblCellMar>
        <w:left w:w="0" w:type="dxa"/>
        <w:right w:w="0" w:type="dxa"/>
      </w:tblCellMar>
    </w:tblPr>
    <w:tblStylePr w:type="firstRow">
      <w:rPr>
        <w:b w:val="0"/>
        <w:bCs/>
        <w:i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character" w:styleId="Hyperlink">
    <w:name w:val="Hyperlink"/>
    <w:basedOn w:val="DefaultParagraphFont"/>
    <w:uiPriority w:val="99"/>
    <w:semiHidden/>
    <w:unhideWhenUsed/>
    <w:rsid w:val="004B3BD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161825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2147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38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5182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67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89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845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170701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single" w:sz="6" w:space="8" w:color="000000"/>
                                            <w:left w:val="single" w:sz="6" w:space="31" w:color="000000"/>
                                            <w:bottom w:val="single" w:sz="6" w:space="8" w:color="000000"/>
                                            <w:right w:val="single" w:sz="6" w:space="31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9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header" Target="header2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hyperlink" Target="https://docs.microsoft.com/en-us/answers/questions/477716/how-to-resolve-34no-hosted-parallelism-has-been-pu.html" TargetMode="External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hyperlink" Target="https://docs.microsoft.com/en-us/learn/modules/create-a-build-pipeline/1-introduction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yperlink" Target="https://docs.microsoft.com/en-us/azure/azure-resource-manager/templates/quickstart-create-templates-use-the-portal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hyperlink" Target="https://github.com/MicrosoftDocs/mslearn-tailspin-spacegame-web" TargetMode="External"/><Relationship Id="rId65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llo\AppData\Roaming\Microsoft\Templates\APA%20style%20pap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39896372F434A86AFDADC04D1909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511B5E-732B-43F3-8131-645C4A831B94}"/>
      </w:docPartPr>
      <w:docPartBody>
        <w:p w:rsidR="00000000" w:rsidRDefault="00906C9F" w:rsidP="00906C9F">
          <w:pPr>
            <w:pStyle w:val="D39896372F434A86AFDADC04D19092CE"/>
          </w:pPr>
          <w:r>
            <w:t>For APA formatting requirements, it’s easy to just type your own footnote references and notes. To format a footnote reference, select the number and then, on the Home tab, in the Styles gallery, click Footnote Reference.</w:t>
          </w:r>
        </w:p>
      </w:docPartBody>
    </w:docPart>
    <w:docPart>
      <w:docPartPr>
        <w:name w:val="6E24C57D104141CB81E5DD171AF9D2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5A76D-541A-41E5-A2FE-234D6A974C37}"/>
      </w:docPartPr>
      <w:docPartBody>
        <w:p w:rsidR="00000000" w:rsidRDefault="00906C9F" w:rsidP="00906C9F">
          <w:pPr>
            <w:pStyle w:val="6E24C57D104141CB81E5DD171AF9D23F"/>
          </w:pPr>
          <w:r w:rsidRPr="003F7CBD">
            <w:rPr>
              <w:rStyle w:val="Heading3Char"/>
            </w:rPr>
            <w:t>Heading 3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C9F"/>
    <w:rsid w:val="0002613B"/>
    <w:rsid w:val="00906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5" w:unhideWhenUsed="1" w:qFormat="1"/>
    <w:lsdException w:name="heading 4" w:semiHidden="1" w:uiPriority="5" w:unhideWhenUsed="1" w:qFormat="1"/>
    <w:lsdException w:name="heading 5" w:semiHidden="1" w:uiPriority="5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4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5"/>
    <w:qFormat/>
    <w:rsid w:val="00906C9F"/>
    <w:pPr>
      <w:keepNext/>
      <w:keepLines/>
      <w:spacing w:after="0" w:line="480" w:lineRule="auto"/>
      <w:ind w:firstLine="72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4"/>
      <w:lang w:eastAsia="ja-JP"/>
    </w:rPr>
  </w:style>
  <w:style w:type="paragraph" w:styleId="Heading4">
    <w:name w:val="heading 4"/>
    <w:basedOn w:val="Normal"/>
    <w:next w:val="Normal"/>
    <w:link w:val="Heading4Char"/>
    <w:uiPriority w:val="5"/>
    <w:qFormat/>
    <w:pPr>
      <w:keepNext/>
      <w:keepLines/>
      <w:spacing w:after="0" w:line="480" w:lineRule="auto"/>
      <w:ind w:firstLine="72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  <w:sz w:val="24"/>
      <w:szCs w:val="24"/>
      <w:lang w:eastAsia="ja-JP"/>
    </w:rPr>
  </w:style>
  <w:style w:type="paragraph" w:styleId="Heading5">
    <w:name w:val="heading 5"/>
    <w:basedOn w:val="Normal"/>
    <w:next w:val="Normal"/>
    <w:link w:val="Heading5Char"/>
    <w:uiPriority w:val="5"/>
    <w:qFormat/>
    <w:pPr>
      <w:keepNext/>
      <w:keepLines/>
      <w:spacing w:after="0" w:line="480" w:lineRule="auto"/>
      <w:ind w:firstLine="720"/>
      <w:outlineLvl w:val="4"/>
    </w:pPr>
    <w:rPr>
      <w:rFonts w:asciiTheme="majorHAnsi" w:eastAsiaTheme="majorEastAsia" w:hAnsiTheme="majorHAnsi" w:cstheme="majorBidi"/>
      <w:i/>
      <w:iCs/>
      <w:color w:val="000000" w:themeColor="text1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4B9CDFB6CCA43FBAF190F1D0BB0A674">
    <w:name w:val="C4B9CDFB6CCA43FBAF190F1D0BB0A674"/>
  </w:style>
  <w:style w:type="paragraph" w:customStyle="1" w:styleId="7CCBD6B505D04058B7718EA659BE0E01">
    <w:name w:val="7CCBD6B505D04058B7718EA659BE0E01"/>
  </w:style>
  <w:style w:type="paragraph" w:customStyle="1" w:styleId="2C1F9914D82649E69948293195EF4D5A">
    <w:name w:val="2C1F9914D82649E69948293195EF4D5A"/>
  </w:style>
  <w:style w:type="paragraph" w:customStyle="1" w:styleId="C1609DB6F67E441FBD3A4CC4B14767D8">
    <w:name w:val="C1609DB6F67E441FBD3A4CC4B14767D8"/>
  </w:style>
  <w:style w:type="character" w:styleId="Emphasis">
    <w:name w:val="Emphasis"/>
    <w:basedOn w:val="DefaultParagraphFont"/>
    <w:uiPriority w:val="4"/>
    <w:unhideWhenUsed/>
    <w:qFormat/>
    <w:rPr>
      <w:i/>
      <w:iCs/>
    </w:rPr>
  </w:style>
  <w:style w:type="paragraph" w:customStyle="1" w:styleId="1A9E9F7D33264414B8EBAAC8B13481F6">
    <w:name w:val="1A9E9F7D33264414B8EBAAC8B13481F6"/>
  </w:style>
  <w:style w:type="paragraph" w:customStyle="1" w:styleId="6AFD93E7ACF84152A5DFF016C2DDD7FB">
    <w:name w:val="6AFD93E7ACF84152A5DFF016C2DDD7FB"/>
  </w:style>
  <w:style w:type="paragraph" w:customStyle="1" w:styleId="11024652D19D422D8B11E0ABC6B31FEC">
    <w:name w:val="11024652D19D422D8B11E0ABC6B31FEC"/>
  </w:style>
  <w:style w:type="paragraph" w:customStyle="1" w:styleId="DD8383B5DF614C77BF159EAE5940DEAF">
    <w:name w:val="DD8383B5DF614C77BF159EAE5940DEAF"/>
  </w:style>
  <w:style w:type="paragraph" w:customStyle="1" w:styleId="3227C55F180340719ABC56672775F82B">
    <w:name w:val="3227C55F180340719ABC56672775F82B"/>
  </w:style>
  <w:style w:type="paragraph" w:customStyle="1" w:styleId="6905EF3737BA46A0A0CC7EAD4E0FBEE6">
    <w:name w:val="6905EF3737BA46A0A0CC7EAD4E0FBEE6"/>
  </w:style>
  <w:style w:type="character" w:styleId="FootnoteReference">
    <w:name w:val="footnote reference"/>
    <w:basedOn w:val="DefaultParagraphFont"/>
    <w:uiPriority w:val="99"/>
    <w:qFormat/>
    <w:rPr>
      <w:vertAlign w:val="superscript"/>
    </w:rPr>
  </w:style>
  <w:style w:type="paragraph" w:customStyle="1" w:styleId="E351FBD1AD094546BA86AB95B1197168">
    <w:name w:val="E351FBD1AD094546BA86AB95B1197168"/>
  </w:style>
  <w:style w:type="paragraph" w:customStyle="1" w:styleId="8B7C3BC635CD4B1983C1EAA33EAEC9B2">
    <w:name w:val="8B7C3BC635CD4B1983C1EAA33EAEC9B2"/>
  </w:style>
  <w:style w:type="character" w:customStyle="1" w:styleId="Heading3Char">
    <w:name w:val="Heading 3 Char"/>
    <w:basedOn w:val="DefaultParagraphFont"/>
    <w:link w:val="Heading3"/>
    <w:uiPriority w:val="5"/>
    <w:rsid w:val="00906C9F"/>
    <w:rPr>
      <w:rFonts w:asciiTheme="majorHAnsi" w:eastAsiaTheme="majorEastAsia" w:hAnsiTheme="majorHAnsi" w:cstheme="majorBidi"/>
      <w:b/>
      <w:bCs/>
      <w:color w:val="000000" w:themeColor="text1"/>
      <w:sz w:val="24"/>
      <w:szCs w:val="24"/>
      <w:lang w:eastAsia="ja-JP"/>
    </w:rPr>
  </w:style>
  <w:style w:type="paragraph" w:customStyle="1" w:styleId="1A36DFEEF1C74783AB21C676791C6739">
    <w:name w:val="1A36DFEEF1C74783AB21C676791C6739"/>
  </w:style>
  <w:style w:type="paragraph" w:customStyle="1" w:styleId="B869A3E7905A480DB0228E0AFD210997">
    <w:name w:val="B869A3E7905A480DB0228E0AFD210997"/>
  </w:style>
  <w:style w:type="character" w:customStyle="1" w:styleId="Heading4Char">
    <w:name w:val="Heading 4 Char"/>
    <w:basedOn w:val="DefaultParagraphFont"/>
    <w:link w:val="Heading4"/>
    <w:uiPriority w:val="5"/>
    <w:rPr>
      <w:rFonts w:asciiTheme="majorHAnsi" w:eastAsiaTheme="majorEastAsia" w:hAnsiTheme="majorHAnsi" w:cstheme="majorBidi"/>
      <w:b/>
      <w:bCs/>
      <w:i/>
      <w:iCs/>
      <w:color w:val="000000" w:themeColor="text1"/>
      <w:sz w:val="24"/>
      <w:szCs w:val="24"/>
      <w:lang w:eastAsia="ja-JP"/>
    </w:rPr>
  </w:style>
  <w:style w:type="paragraph" w:customStyle="1" w:styleId="54322E7507DC4A3D9788B88A40D8678E">
    <w:name w:val="54322E7507DC4A3D9788B88A40D8678E"/>
  </w:style>
  <w:style w:type="paragraph" w:customStyle="1" w:styleId="044FF80FA84F4CB196E35DD3B0D53389">
    <w:name w:val="044FF80FA84F4CB196E35DD3B0D53389"/>
  </w:style>
  <w:style w:type="character" w:customStyle="1" w:styleId="Heading5Char">
    <w:name w:val="Heading 5 Char"/>
    <w:basedOn w:val="DefaultParagraphFont"/>
    <w:link w:val="Heading5"/>
    <w:uiPriority w:val="5"/>
    <w:rPr>
      <w:rFonts w:asciiTheme="majorHAnsi" w:eastAsiaTheme="majorEastAsia" w:hAnsiTheme="majorHAnsi" w:cstheme="majorBidi"/>
      <w:i/>
      <w:iCs/>
      <w:color w:val="000000" w:themeColor="text1"/>
      <w:sz w:val="24"/>
      <w:szCs w:val="24"/>
      <w:lang w:eastAsia="ja-JP"/>
    </w:rPr>
  </w:style>
  <w:style w:type="paragraph" w:customStyle="1" w:styleId="C6F2E6CBD56E4F658BB5CDB01C4CE7AB">
    <w:name w:val="C6F2E6CBD56E4F658BB5CDB01C4CE7AB"/>
  </w:style>
  <w:style w:type="paragraph" w:customStyle="1" w:styleId="0E3048E93EC5461DA6F071B731302D83">
    <w:name w:val="0E3048E93EC5461DA6F071B731302D83"/>
  </w:style>
  <w:style w:type="paragraph" w:customStyle="1" w:styleId="837E75B6A7A74974A0F5220337DEEBF6">
    <w:name w:val="837E75B6A7A74974A0F5220337DEEBF6"/>
  </w:style>
  <w:style w:type="paragraph" w:customStyle="1" w:styleId="EA2ABFC38EC646BD9691BD32DE4FA231">
    <w:name w:val="EA2ABFC38EC646BD9691BD32DE4FA231"/>
  </w:style>
  <w:style w:type="paragraph" w:customStyle="1" w:styleId="7AEC5DB1C9324CE398BB8D7B7066FE5E">
    <w:name w:val="7AEC5DB1C9324CE398BB8D7B7066FE5E"/>
  </w:style>
  <w:style w:type="paragraph" w:customStyle="1" w:styleId="5D086EF95FC3433EB95873A4126738F8">
    <w:name w:val="5D086EF95FC3433EB95873A4126738F8"/>
  </w:style>
  <w:style w:type="paragraph" w:customStyle="1" w:styleId="1F1DF6D843FA41C7ADD62CB1AEF6D4A8">
    <w:name w:val="1F1DF6D843FA41C7ADD62CB1AEF6D4A8"/>
  </w:style>
  <w:style w:type="paragraph" w:customStyle="1" w:styleId="D925087731474422A6389AEE0D85C001">
    <w:name w:val="D925087731474422A6389AEE0D85C001"/>
  </w:style>
  <w:style w:type="paragraph" w:customStyle="1" w:styleId="28DCE253514E4BE7951744EE1E1358F7">
    <w:name w:val="28DCE253514E4BE7951744EE1E1358F7"/>
  </w:style>
  <w:style w:type="paragraph" w:customStyle="1" w:styleId="F064EB7FA66249BEA28406DFE77772BA">
    <w:name w:val="F064EB7FA66249BEA28406DFE77772BA"/>
  </w:style>
  <w:style w:type="paragraph" w:customStyle="1" w:styleId="7BA4386339FF4270AD16B642A304BB0F">
    <w:name w:val="7BA4386339FF4270AD16B642A304BB0F"/>
  </w:style>
  <w:style w:type="paragraph" w:customStyle="1" w:styleId="0E0952F5A3FE469DB3573D5FD2FE5519">
    <w:name w:val="0E0952F5A3FE469DB3573D5FD2FE5519"/>
  </w:style>
  <w:style w:type="paragraph" w:customStyle="1" w:styleId="EE8505E2EBEE4F1A93D31F4D00D8D7A5">
    <w:name w:val="EE8505E2EBEE4F1A93D31F4D00D8D7A5"/>
  </w:style>
  <w:style w:type="paragraph" w:customStyle="1" w:styleId="0E1EB1F6CED44D81B7730C4B8B356407">
    <w:name w:val="0E1EB1F6CED44D81B7730C4B8B356407"/>
  </w:style>
  <w:style w:type="paragraph" w:customStyle="1" w:styleId="D2A38D9623074A6383B59A85E599B9EE">
    <w:name w:val="D2A38D9623074A6383B59A85E599B9EE"/>
  </w:style>
  <w:style w:type="paragraph" w:customStyle="1" w:styleId="77CF5E9E9D414941A5C6630D9E87F5AD">
    <w:name w:val="77CF5E9E9D414941A5C6630D9E87F5AD"/>
  </w:style>
  <w:style w:type="paragraph" w:customStyle="1" w:styleId="938CFD3114624B23A1101A1B605C750E">
    <w:name w:val="938CFD3114624B23A1101A1B605C750E"/>
  </w:style>
  <w:style w:type="paragraph" w:customStyle="1" w:styleId="7C8BE6202BFE415E9B058EFE75781A82">
    <w:name w:val="7C8BE6202BFE415E9B058EFE75781A82"/>
  </w:style>
  <w:style w:type="paragraph" w:customStyle="1" w:styleId="2E36652B15474EA1A2E6CD2573B24FB0">
    <w:name w:val="2E36652B15474EA1A2E6CD2573B24FB0"/>
  </w:style>
  <w:style w:type="paragraph" w:customStyle="1" w:styleId="BA1B5017618B4E4B82AD5461B2033BFE">
    <w:name w:val="BA1B5017618B4E4B82AD5461B2033BFE"/>
  </w:style>
  <w:style w:type="paragraph" w:customStyle="1" w:styleId="C4807248AEA04F8291232A4BAA799076">
    <w:name w:val="C4807248AEA04F8291232A4BAA799076"/>
  </w:style>
  <w:style w:type="paragraph" w:customStyle="1" w:styleId="175F79C3079845EEBEEDA39EA6C2FC01">
    <w:name w:val="175F79C3079845EEBEEDA39EA6C2FC01"/>
  </w:style>
  <w:style w:type="paragraph" w:customStyle="1" w:styleId="997141C8D5124413B8F436FEF1099DB7">
    <w:name w:val="997141C8D5124413B8F436FEF1099DB7"/>
  </w:style>
  <w:style w:type="paragraph" w:customStyle="1" w:styleId="597C5057D38B40389A92362EDA4E9E46">
    <w:name w:val="597C5057D38B40389A92362EDA4E9E46"/>
  </w:style>
  <w:style w:type="paragraph" w:customStyle="1" w:styleId="A8EBB00DED214BEBACB3AA6561DFDD6D">
    <w:name w:val="A8EBB00DED214BEBACB3AA6561DFDD6D"/>
  </w:style>
  <w:style w:type="paragraph" w:customStyle="1" w:styleId="4721013AAAC346929FB40559B5A157E4">
    <w:name w:val="4721013AAAC346929FB40559B5A157E4"/>
  </w:style>
  <w:style w:type="paragraph" w:customStyle="1" w:styleId="C6DA37164A8A4DD3B2323D8557508D76">
    <w:name w:val="C6DA37164A8A4DD3B2323D8557508D76"/>
  </w:style>
  <w:style w:type="paragraph" w:customStyle="1" w:styleId="C0DF8C0B949E40308134E3326B53AA58">
    <w:name w:val="C0DF8C0B949E40308134E3326B53AA58"/>
  </w:style>
  <w:style w:type="paragraph" w:customStyle="1" w:styleId="AE344825C85F4D10B5D4D1AD6C1381C9">
    <w:name w:val="AE344825C85F4D10B5D4D1AD6C1381C9"/>
  </w:style>
  <w:style w:type="paragraph" w:customStyle="1" w:styleId="A613D6DC932A4C9FBF5A4A9499577C64">
    <w:name w:val="A613D6DC932A4C9FBF5A4A9499577C64"/>
  </w:style>
  <w:style w:type="paragraph" w:customStyle="1" w:styleId="410D360AD72444299B25132ED327553A">
    <w:name w:val="410D360AD72444299B25132ED327553A"/>
  </w:style>
  <w:style w:type="paragraph" w:customStyle="1" w:styleId="6A6DF83BD9B341388B646203479D6FF8">
    <w:name w:val="6A6DF83BD9B341388B646203479D6FF8"/>
  </w:style>
  <w:style w:type="paragraph" w:customStyle="1" w:styleId="9D54F4BD03D444D8AB9AF228B15B12A9">
    <w:name w:val="9D54F4BD03D444D8AB9AF228B15B12A9"/>
  </w:style>
  <w:style w:type="paragraph" w:customStyle="1" w:styleId="3FAB52EDDC9A4A5D9D5F058AD00742A5">
    <w:name w:val="3FAB52EDDC9A4A5D9D5F058AD00742A5"/>
  </w:style>
  <w:style w:type="paragraph" w:customStyle="1" w:styleId="F781B0965A9B4849A5940EF84660DA94">
    <w:name w:val="F781B0965A9B4849A5940EF84660DA94"/>
  </w:style>
  <w:style w:type="paragraph" w:customStyle="1" w:styleId="54E25A361F7A40C0ACB13C6F5C568D29">
    <w:name w:val="54E25A361F7A40C0ACB13C6F5C568D29"/>
  </w:style>
  <w:style w:type="paragraph" w:customStyle="1" w:styleId="2C9E614A624F4CBABF693BFB030190A7">
    <w:name w:val="2C9E614A624F4CBABF693BFB030190A7"/>
  </w:style>
  <w:style w:type="paragraph" w:customStyle="1" w:styleId="5B1D012AAC5A4D42871B75AA360ECB85">
    <w:name w:val="5B1D012AAC5A4D42871B75AA360ECB85"/>
  </w:style>
  <w:style w:type="paragraph" w:customStyle="1" w:styleId="F1497FC2ADB14BA2B69AA29F5D8EBE87">
    <w:name w:val="F1497FC2ADB14BA2B69AA29F5D8EBE87"/>
  </w:style>
  <w:style w:type="paragraph" w:customStyle="1" w:styleId="16675012ADDE4AF1B6B1F88EDD7B1CB2">
    <w:name w:val="16675012ADDE4AF1B6B1F88EDD7B1CB2"/>
  </w:style>
  <w:style w:type="paragraph" w:customStyle="1" w:styleId="5F5BB44545F64BD8A88973D128065086">
    <w:name w:val="5F5BB44545F64BD8A88973D128065086"/>
  </w:style>
  <w:style w:type="paragraph" w:customStyle="1" w:styleId="3775E74D42F84FDF9810F7D9FD48D8AF">
    <w:name w:val="3775E74D42F84FDF9810F7D9FD48D8AF"/>
  </w:style>
  <w:style w:type="paragraph" w:customStyle="1" w:styleId="10B78FDE40BC4B7EA789C7556A211634">
    <w:name w:val="10B78FDE40BC4B7EA789C7556A211634"/>
  </w:style>
  <w:style w:type="paragraph" w:customStyle="1" w:styleId="659C37D0EA834BDB960C9EF3A984F541">
    <w:name w:val="659C37D0EA834BDB960C9EF3A984F541"/>
  </w:style>
  <w:style w:type="paragraph" w:customStyle="1" w:styleId="D39896372F434A86AFDADC04D19092CE">
    <w:name w:val="D39896372F434A86AFDADC04D19092CE"/>
    <w:rsid w:val="00906C9F"/>
  </w:style>
  <w:style w:type="paragraph" w:customStyle="1" w:styleId="6E24C57D104141CB81E5DD171AF9D23F">
    <w:name w:val="6E24C57D104141CB81E5DD171AF9D23F"/>
    <w:rsid w:val="00906C9F"/>
  </w:style>
  <w:style w:type="paragraph" w:customStyle="1" w:styleId="D0340385EE9C4AD093B8207E9318DF78">
    <w:name w:val="D0340385EE9C4AD093B8207E9318DF78"/>
    <w:rsid w:val="00906C9F"/>
  </w:style>
  <w:style w:type="paragraph" w:customStyle="1" w:styleId="C7A5A77B6C9049C1A59938A1796BC7DB">
    <w:name w:val="C7A5A77B6C9049C1A59938A1796BC7DB"/>
    <w:rsid w:val="00906C9F"/>
  </w:style>
  <w:style w:type="paragraph" w:customStyle="1" w:styleId="85758E13A0294603BA1769F50118787B">
    <w:name w:val="85758E13A0294603BA1769F50118787B"/>
    <w:rsid w:val="00906C9F"/>
  </w:style>
  <w:style w:type="paragraph" w:customStyle="1" w:styleId="3DBBB484FB0D4BA1B12D3B9F0D94A379">
    <w:name w:val="3DBBB484FB0D4BA1B12D3B9F0D94A379"/>
    <w:rsid w:val="00906C9F"/>
  </w:style>
  <w:style w:type="paragraph" w:customStyle="1" w:styleId="C476314F89334C38AD4BF25FD1BFBE3B">
    <w:name w:val="C476314F89334C38AD4BF25FD1BFBE3B"/>
    <w:rsid w:val="00906C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6C6C6C"/>
      </a:folHlink>
    </a:clrScheme>
    <a:fontScheme name="Times New Roman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employees xmlns="http://schemas.microsoft.com/temp/samples">
  <employee>
    <CustomerName>&lt;?xml version="1.0" standalone="yes"?&gt;
&lt;?mso-application progid="Word.Document"?&gt;
&lt;pkg:package xmlns:pkg="http://schemas.microsoft.com/office/2006/xmlPackage"&gt;&lt;pkg:part pkg:name="/_rels/.rels" pkg:contentType="application/vnd.openxmlformats-package.relationships+xml" pkg:padding="512"&gt;&lt;pkg:xmlData&gt;&lt;Relationships xmlns="http://schemas.openxmlformats.org/package/2006/relationships"&gt;&lt;Relationship Id="rId1" Type="http://schemas.openxmlformats.org/officeDocument/2006/relationships/officeDocument" Target="word/document.xml"/&gt;&lt;/Relationships&gt;&lt;/pkg:xmlData&gt;&lt;/pkg:part&gt;&lt;pkg:part pkg:name="/word/document.xml" pkg:contentType="application/vnd.openxmlformats-officedocument.wordprocessingml.document.main+xml"&gt;&lt;pkg:xmlData&gt;&lt;w:document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wp14"&gt;&lt;w:body&gt;&lt;w:p w:rsidR="00000000" w:rsidRDefault="00202C1B"&gt;&lt;w:r&gt;&lt;w:t&gt;AUTOMATE SOMETHING&lt;/w:t&gt;&lt;/w:r&gt;&lt;/w:p&gt;&lt;w:sectPr w:rsidR="00000000"&gt;&lt;w:pgSz w:w="12240" w:h="15840"/&gt;&lt;w:pgMar w:top="1440" w:right="1440" w:bottom="1440" w:left="1440" w:header="720" w:footer="720" w:gutter="0"/&gt;&lt;w:cols w:space="720"/&gt;&lt;/w:sectPr&gt;&lt;/w:body&gt;&lt;/w:document&gt;&lt;/pkg:xmlData&gt;&lt;/pkg:part&gt;&lt;pkg:part pkg:name="/word/_rels/document.xml.rels" pkg:contentType="application/vnd.openxmlformats-package.relationships+xml" pkg:padding="256"&gt;&lt;pkg:xmlData&gt;&lt;Relationships xmlns="http://schemas.openxmlformats.org/package/2006/relationships"&gt;&lt;Relationship Id="rId1" Type="http://schemas.openxmlformats.org/officeDocument/2006/relationships/styles" Target="styles.xml"/&gt;&lt;/Relationships&gt;&lt;/pkg:xmlData&gt;&lt;/pkg:part&gt;&lt;pkg:part pkg:name="/word/styles.xml" pkg:contentType="application/vnd.openxmlformats-officedocument.wordprocessingml.styles+xml"&gt;&lt;pkg:xmlData&gt;&lt;w:styles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w16sdtdh"&gt;&lt;w:docDefaults&gt;&lt;w:rPrDefault&gt;&lt;w:rPr&gt;&lt;w:rFonts w:asciiTheme="minorHAnsi" w:eastAsiaTheme="minorEastAsia" w:hAnsiTheme="minorHAnsi" w:cstheme="minorBidi"/&gt;&lt;w:color w:val="000000" w:themeColor="text1"/&gt;&lt;w:sz w:val="24"/&gt;&lt;w:szCs w:val="24"/&gt;&lt;w:lang w:val="en-US" w:eastAsia="ja-JP" w:bidi="ar-SA"/&gt;&lt;/w:rPr&gt;&lt;/w:rPrDefault&gt;&lt;w:pPrDefault&gt;&lt;w:pPr&gt;&lt;w:spacing w:line="480" w:lineRule="auto"/&gt;&lt;w:ind w:firstLine="720"/&gt;&lt;/w:pPr&gt;&lt;/w:pPrDefault&gt;&lt;/w:docDefaults&gt;&lt;w:style w:type="paragraph" w:default="1" w:styleId="Normal"&gt;&lt;w:name w:val="Normal"/&gt;&lt;w:qFormat/&gt;&lt;/w:style&gt;&lt;w:style w:type="character" w:default="1" w:styleId="DefaultParagraphFont"&gt;&lt;w:name w:val="Default Paragraph Font"/&gt;&lt;w:uiPriority w:val="1"/&gt;&lt;w:semiHidden/&gt;&lt;w:unhideWhenUsed/&gt;&lt;/w:style&gt;&lt;w:style w:type="table" w:default="1" w:styleId="TableNormal"&gt;&lt;w:name w:val="Normal Table"/&gt;&lt;w:uiPriority w:val="99"/&gt;&lt;w:semiHidden/&gt;&lt;w:unhideWhenUsed/&gt;&lt;w:tblPr&gt;&lt;w:tblInd w:w="0" w:type="dxa"/&gt;&lt;w:tblCellMar&gt;&lt;w:top w:w="0" w:type="dxa"/&gt;&lt;w:left w:w="108" w:type="dxa"/&gt;&lt;w:bottom w:w="0" w:type="dxa"/&gt;&lt;w:right w:w="108" w:type="dxa"/&gt;&lt;/w:tblCellMar&gt;&lt;/w:tblPr&gt;&lt;/w:style&gt;&lt;w:style w:type="numbering" w:default="1" w:styleId="NoList"&gt;&lt;w:name w:val="No List"/&gt;&lt;w:uiPriority w:val="99"/&gt;&lt;w:semiHidden/&gt;&lt;w:unhideWhenUsed/&gt;&lt;/w:style&gt;&lt;/w:styles&gt;&lt;/pkg:xmlData&gt;&lt;/pkg:part&gt;&lt;/pkg:package&gt;
</CustomerName>
    <CompanyName/>
    <SenderAddress/>
    <Address/>
  </employee>
</employees>
</file>

<file path=customXml/itemProps1.xml><?xml version="1.0" encoding="utf-8"?>
<ds:datastoreItem xmlns:ds="http://schemas.openxmlformats.org/officeDocument/2006/customXml" ds:itemID="{0D181A23-612A-473F-A673-77E565BE64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98E728A-96FF-4995-885C-5AF887AB0C35}">
  <ds:schemaRefs>
    <ds:schemaRef ds:uri="http://schemas.microsoft.com/temp/sampl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APA style paper</Template>
  <TotalTime>331</TotalTime>
  <Pages>22</Pages>
  <Words>1087</Words>
  <Characters>6199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K.</dc:creator>
  <cp:keywords/>
  <dc:description/>
  <cp:lastModifiedBy>Emily K.</cp:lastModifiedBy>
  <cp:revision>119</cp:revision>
  <dcterms:created xsi:type="dcterms:W3CDTF">2022-02-25T18:25:00Z</dcterms:created>
  <dcterms:modified xsi:type="dcterms:W3CDTF">2022-02-25T23:56:00Z</dcterms:modified>
</cp:coreProperties>
</file>