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6ECE6" w14:textId="540C178C" w:rsidR="004D6B86" w:rsidRDefault="00597B6E">
      <w:pPr>
        <w:pStyle w:val="Title"/>
      </w:pPr>
      <w:r>
        <w:t>Implementing GPOs</w:t>
      </w:r>
    </w:p>
    <w:p w14:paraId="1B3B2779" w14:textId="2290D77C" w:rsidR="004D6B86" w:rsidRDefault="00597B6E">
      <w:pPr>
        <w:pStyle w:val="Title2"/>
      </w:pPr>
      <w:r>
        <w:t>Emily Kellogg</w:t>
      </w:r>
    </w:p>
    <w:p w14:paraId="4766005C" w14:textId="6DF87505" w:rsidR="004D6B86" w:rsidRDefault="00597B6E">
      <w:pPr>
        <w:pStyle w:val="Title2"/>
      </w:pPr>
      <w:r>
        <w:t>University of Advancing Technology</w:t>
      </w:r>
    </w:p>
    <w:p w14:paraId="3F6D9E5F" w14:textId="263297A3" w:rsidR="004D6B86" w:rsidRPr="00E7305D" w:rsidRDefault="00597B6E" w:rsidP="00597B6E">
      <w:pPr>
        <w:pStyle w:val="SectionTitle"/>
      </w:pPr>
      <w:r>
        <w:lastRenderedPageBreak/>
        <w:t>Implementing Group Policy Objects</w:t>
      </w:r>
    </w:p>
    <w:p w14:paraId="7C64023E" w14:textId="0BB5AB5C" w:rsidR="004D6B86" w:rsidRPr="00C5686B" w:rsidRDefault="00597B6E">
      <w:pPr>
        <w:pStyle w:val="Heading2"/>
      </w:pPr>
      <w:r>
        <w:t xml:space="preserve">21.1 - </w:t>
      </w:r>
      <w:r w:rsidRPr="00597B6E">
        <w:t>Creating a Group Policy Object Using the GPMC</w:t>
      </w:r>
    </w:p>
    <w:p w14:paraId="6A68F85D" w14:textId="0748C2F7" w:rsidR="005A70C0" w:rsidRDefault="005A70C0" w:rsidP="00487BC4">
      <w:pPr>
        <w:ind w:firstLine="0"/>
      </w:pPr>
      <w:r>
        <w:t xml:space="preserve"> First, I navigated to Group Policy Management, found in the Tools section of the Server Manager. Next, I expanded my domain name, right-clicked Group Policy Object, and clicked New.</w:t>
      </w:r>
    </w:p>
    <w:p w14:paraId="0D6C3076" w14:textId="649AD6E0" w:rsidR="005A70C0" w:rsidRDefault="005A70C0" w:rsidP="00487BC4">
      <w:pPr>
        <w:ind w:firstLine="0"/>
      </w:pPr>
      <w:r w:rsidRPr="005A70C0">
        <w:drawing>
          <wp:inline distT="0" distB="0" distL="0" distR="0" wp14:anchorId="7FE2D085" wp14:editId="2FDFA933">
            <wp:extent cx="4305300" cy="2092616"/>
            <wp:effectExtent l="0" t="0" r="0" b="317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5603" cy="209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22E63" w14:textId="6B7EB751" w:rsidR="005A70C0" w:rsidRDefault="005A70C0" w:rsidP="00487BC4">
      <w:pPr>
        <w:ind w:firstLine="0"/>
      </w:pPr>
      <w:r>
        <w:t>Then, I renamed the GPO to Warning Box, clicked OK, and made some changes to the new GPO.</w:t>
      </w:r>
    </w:p>
    <w:p w14:paraId="774B9AA7" w14:textId="75796DF7" w:rsidR="005A70C0" w:rsidRDefault="005A70C0" w:rsidP="00487BC4">
      <w:pPr>
        <w:ind w:firstLine="0"/>
      </w:pPr>
      <w:r w:rsidRPr="005A70C0">
        <w:drawing>
          <wp:inline distT="0" distB="0" distL="0" distR="0" wp14:anchorId="16FA0A6D" wp14:editId="63EA4055">
            <wp:extent cx="4391025" cy="908201"/>
            <wp:effectExtent l="0" t="0" r="0" b="635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1915" cy="91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9404" w14:textId="122A85D1" w:rsidR="00DF4A27" w:rsidRDefault="00DF4A27" w:rsidP="00487BC4">
      <w:pPr>
        <w:ind w:firstLine="0"/>
      </w:pPr>
      <w:r>
        <w:t>The first change was creating a message for users who log on. This is the file path I followed to access the setting.</w:t>
      </w:r>
    </w:p>
    <w:p w14:paraId="52A774C8" w14:textId="045C6B9C" w:rsidR="00DF4A27" w:rsidRDefault="00DF4A27" w:rsidP="00487BC4">
      <w:pPr>
        <w:ind w:firstLine="0"/>
      </w:pPr>
      <w:r w:rsidRPr="00DF4A27">
        <w:drawing>
          <wp:inline distT="0" distB="0" distL="0" distR="0" wp14:anchorId="6B42B70D" wp14:editId="10C8796B">
            <wp:extent cx="5536733" cy="1676400"/>
            <wp:effectExtent l="0" t="0" r="6985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0696" cy="168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FA7D" w14:textId="37840F2F" w:rsidR="00DF4A27" w:rsidRDefault="00DF4A27" w:rsidP="00487BC4">
      <w:pPr>
        <w:ind w:firstLine="0"/>
      </w:pPr>
      <w:r>
        <w:lastRenderedPageBreak/>
        <w:t>Here is the message I created after checking the Define this policy… box:</w:t>
      </w:r>
    </w:p>
    <w:p w14:paraId="3ABBB108" w14:textId="65CC6AF6" w:rsidR="00DF4A27" w:rsidRDefault="00DF4A27" w:rsidP="00487BC4">
      <w:pPr>
        <w:ind w:firstLine="0"/>
      </w:pPr>
      <w:r w:rsidRPr="00DF4A27">
        <w:drawing>
          <wp:inline distT="0" distB="0" distL="0" distR="0" wp14:anchorId="6E9A538E" wp14:editId="31846ABE">
            <wp:extent cx="3781953" cy="2152950"/>
            <wp:effectExtent l="0" t="0" r="9525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4545" w14:textId="75E6B9F6" w:rsidR="00E21DFB" w:rsidRDefault="00664901" w:rsidP="00487BC4">
      <w:pPr>
        <w:ind w:firstLine="0"/>
      </w:pPr>
      <w:r>
        <w:t>After writing the message, I clicked Apply, then OK to enable the setting.</w:t>
      </w:r>
    </w:p>
    <w:p w14:paraId="00ECDB35" w14:textId="51C689A2" w:rsidR="00664901" w:rsidRDefault="00664901" w:rsidP="00487BC4">
      <w:pPr>
        <w:ind w:firstLine="0"/>
      </w:pPr>
      <w:r>
        <w:t>The second change I made was another GPO. This GPO hid</w:t>
      </w:r>
      <w:r w:rsidR="00E21DFB">
        <w:t>es</w:t>
      </w:r>
      <w:r>
        <w:t xml:space="preserve"> and disable</w:t>
      </w:r>
      <w:r w:rsidR="00E21DFB">
        <w:t xml:space="preserve">s </w:t>
      </w:r>
      <w:r>
        <w:t>all items on the desktop. Here are the settings for the second GPO:</w:t>
      </w:r>
    </w:p>
    <w:p w14:paraId="489AF5F3" w14:textId="09072618" w:rsidR="0054693A" w:rsidRDefault="0054693A" w:rsidP="00487BC4">
      <w:pPr>
        <w:ind w:firstLine="0"/>
      </w:pPr>
      <w:r>
        <w:t>The name:</w:t>
      </w:r>
    </w:p>
    <w:p w14:paraId="226CDA45" w14:textId="3EBD441B" w:rsidR="00664901" w:rsidRDefault="002D7A65" w:rsidP="00487BC4">
      <w:pPr>
        <w:ind w:firstLine="0"/>
      </w:pPr>
      <w:r w:rsidRPr="002D7A65">
        <w:drawing>
          <wp:inline distT="0" distB="0" distL="0" distR="0" wp14:anchorId="7DEAA2A3" wp14:editId="2D0C8FC9">
            <wp:extent cx="3409950" cy="1615710"/>
            <wp:effectExtent l="0" t="0" r="0" b="381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6101" cy="161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75353" w14:textId="724D1CBD" w:rsidR="00664901" w:rsidRDefault="002D7A65" w:rsidP="00487BC4">
      <w:pPr>
        <w:ind w:firstLine="0"/>
      </w:pPr>
      <w:r w:rsidRPr="002D7A65">
        <w:drawing>
          <wp:inline distT="0" distB="0" distL="0" distR="0" wp14:anchorId="377BA371" wp14:editId="1D39E691">
            <wp:extent cx="3753374" cy="1047896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7D71" w14:textId="091D2B5A" w:rsidR="0054693A" w:rsidRDefault="0054693A" w:rsidP="00487BC4">
      <w:pPr>
        <w:ind w:firstLine="0"/>
      </w:pPr>
      <w:r>
        <w:t>The setting I applied, “Hide and disable all items on the desktop”:</w:t>
      </w:r>
    </w:p>
    <w:p w14:paraId="606DFBD8" w14:textId="4A0BE65C" w:rsidR="002D7A65" w:rsidRDefault="0054693A" w:rsidP="00487BC4">
      <w:pPr>
        <w:ind w:firstLine="0"/>
      </w:pPr>
      <w:r>
        <w:t>This setting was found under the User Configuration file path.</w:t>
      </w:r>
    </w:p>
    <w:p w14:paraId="45912366" w14:textId="58ACD771" w:rsidR="0054693A" w:rsidRDefault="0054693A" w:rsidP="00487BC4">
      <w:pPr>
        <w:ind w:firstLine="0"/>
      </w:pPr>
      <w:r w:rsidRPr="0054693A">
        <w:lastRenderedPageBreak/>
        <w:drawing>
          <wp:inline distT="0" distB="0" distL="0" distR="0" wp14:anchorId="79D1F50C" wp14:editId="06B2B5E3">
            <wp:extent cx="1686160" cy="2257740"/>
            <wp:effectExtent l="0" t="0" r="9525" b="9525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85EC" w14:textId="34166BB2" w:rsidR="00E21DFB" w:rsidRDefault="0054693A" w:rsidP="00487BC4">
      <w:pPr>
        <w:ind w:firstLine="0"/>
      </w:pPr>
      <w:r w:rsidRPr="0054693A">
        <w:drawing>
          <wp:inline distT="0" distB="0" distL="0" distR="0" wp14:anchorId="5B2E5FBB" wp14:editId="464B4C9A">
            <wp:extent cx="5943600" cy="1939290"/>
            <wp:effectExtent l="0" t="0" r="0" b="3810"/>
            <wp:docPr id="21" name="Picture 2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DEE1" w14:textId="6814A9FD" w:rsidR="00F0284E" w:rsidRDefault="0054693A" w:rsidP="00487BC4">
      <w:pPr>
        <w:ind w:firstLine="0"/>
      </w:pPr>
      <w:r w:rsidRPr="0054693A">
        <w:drawing>
          <wp:inline distT="0" distB="0" distL="0" distR="0" wp14:anchorId="0C47242A" wp14:editId="204303C0">
            <wp:extent cx="5877745" cy="1705213"/>
            <wp:effectExtent l="0" t="0" r="8890" b="9525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4ED5" w14:textId="675F01F8" w:rsidR="003F7CBD" w:rsidRPr="003F7CBD" w:rsidRDefault="00597B6E" w:rsidP="00597B6E">
      <w:pPr>
        <w:pStyle w:val="Heading3"/>
        <w:ind w:firstLine="0"/>
      </w:pPr>
      <w:r>
        <w:t>21.2 – Linking Existing GPOs to Active Directory</w:t>
      </w:r>
    </w:p>
    <w:p w14:paraId="35BC22A3" w14:textId="62E9C3D2" w:rsidR="00C5686B" w:rsidRDefault="001A3B36" w:rsidP="00487BC4">
      <w:pPr>
        <w:ind w:firstLine="0"/>
      </w:pPr>
      <w:r>
        <w:t>First, I opened Group Policy Management. Then, I right clicked on my domain and clicked “Link an Existing GPO”.</w:t>
      </w:r>
    </w:p>
    <w:p w14:paraId="3D0A3C03" w14:textId="719B87C1" w:rsidR="001A3B36" w:rsidRDefault="001A3B36" w:rsidP="00487BC4">
      <w:pPr>
        <w:ind w:firstLine="0"/>
      </w:pPr>
      <w:r w:rsidRPr="001A3B36">
        <w:lastRenderedPageBreak/>
        <w:drawing>
          <wp:inline distT="0" distB="0" distL="0" distR="0" wp14:anchorId="2B108F1A" wp14:editId="354EB37C">
            <wp:extent cx="4134427" cy="1505160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E7A7" w14:textId="62E86BC5" w:rsidR="000E37E2" w:rsidRDefault="000E37E2" w:rsidP="00487BC4">
      <w:pPr>
        <w:ind w:firstLine="0"/>
      </w:pPr>
      <w:r>
        <w:t>I chose to link the Unlinked Test GPO to my domain.</w:t>
      </w:r>
    </w:p>
    <w:p w14:paraId="53F5EC30" w14:textId="4B40E975" w:rsidR="001A3B36" w:rsidRDefault="000E37E2" w:rsidP="00487BC4">
      <w:pPr>
        <w:ind w:firstLine="0"/>
        <w:rPr>
          <w:b/>
          <w:bCs/>
        </w:rPr>
      </w:pPr>
      <w:r w:rsidRPr="000E37E2">
        <w:rPr>
          <w:b/>
          <w:bCs/>
        </w:rPr>
        <w:drawing>
          <wp:inline distT="0" distB="0" distL="0" distR="0" wp14:anchorId="144915E2" wp14:editId="52D9338D">
            <wp:extent cx="4153480" cy="3772426"/>
            <wp:effectExtent l="0" t="0" r="0" b="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7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63EF" w14:textId="61C91BA9" w:rsidR="00E61C81" w:rsidRDefault="00E61C81" w:rsidP="00487BC4">
      <w:pPr>
        <w:ind w:firstLine="0"/>
      </w:pPr>
      <w:r>
        <w:t xml:space="preserve">Here is the newly </w:t>
      </w:r>
      <w:r w:rsidR="000E37E2">
        <w:t>linked Unlinked Test GPO.</w:t>
      </w:r>
    </w:p>
    <w:p w14:paraId="6BCFB39E" w14:textId="37AF1C47" w:rsidR="00E61C81" w:rsidRPr="00E61C81" w:rsidRDefault="000E37E2" w:rsidP="00487BC4">
      <w:pPr>
        <w:ind w:firstLine="0"/>
      </w:pPr>
      <w:r w:rsidRPr="000E37E2">
        <w:drawing>
          <wp:inline distT="0" distB="0" distL="0" distR="0" wp14:anchorId="53DCAA61" wp14:editId="574363A5">
            <wp:extent cx="5943600" cy="661035"/>
            <wp:effectExtent l="0" t="0" r="0" b="5715"/>
            <wp:docPr id="25" name="Picture 25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9837" w14:textId="00E2C16E" w:rsidR="003F7CBD" w:rsidRDefault="00597B6E" w:rsidP="00597B6E">
      <w:pPr>
        <w:pStyle w:val="Heading4"/>
        <w:ind w:firstLine="0"/>
        <w:rPr>
          <w:i w:val="0"/>
          <w:iCs w:val="0"/>
        </w:rPr>
      </w:pPr>
      <w:r>
        <w:rPr>
          <w:i w:val="0"/>
          <w:iCs w:val="0"/>
        </w:rPr>
        <w:t>21.3 – Filtering Group Policy Using Security Groups</w:t>
      </w:r>
    </w:p>
    <w:p w14:paraId="162341E0" w14:textId="21776D75" w:rsidR="00487BC4" w:rsidRDefault="00E61C81" w:rsidP="00487BC4">
      <w:pPr>
        <w:ind w:firstLine="0"/>
      </w:pPr>
      <w:r>
        <w:t>This portion of the lab takes place in the Active Directory Users and Computers tool.</w:t>
      </w:r>
    </w:p>
    <w:p w14:paraId="7DAEE77C" w14:textId="119E453C" w:rsidR="00E61C81" w:rsidRDefault="003D7B8A" w:rsidP="00487BC4">
      <w:pPr>
        <w:ind w:firstLine="0"/>
      </w:pPr>
      <w:r>
        <w:t>First, I</w:t>
      </w:r>
      <w:r w:rsidR="00E61C81">
        <w:t xml:space="preserve"> created a new OU called Group Policy Test.</w:t>
      </w:r>
    </w:p>
    <w:p w14:paraId="5C76FC53" w14:textId="2C913A73" w:rsidR="00E61C81" w:rsidRDefault="00E61C81" w:rsidP="00487BC4">
      <w:pPr>
        <w:ind w:firstLine="0"/>
      </w:pPr>
      <w:r w:rsidRPr="00E61C81">
        <w:lastRenderedPageBreak/>
        <w:drawing>
          <wp:inline distT="0" distB="0" distL="0" distR="0" wp14:anchorId="73A74623" wp14:editId="210BFF58">
            <wp:extent cx="3905250" cy="2460744"/>
            <wp:effectExtent l="0" t="0" r="0" b="0"/>
            <wp:docPr id="16" name="Picture 1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0649" cy="246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15EF" w14:textId="113C987B" w:rsidR="00E61C81" w:rsidRDefault="00E61C81" w:rsidP="00487BC4">
      <w:pPr>
        <w:ind w:firstLine="0"/>
      </w:pPr>
      <w:r w:rsidRPr="00E61C81">
        <w:drawing>
          <wp:inline distT="0" distB="0" distL="0" distR="0" wp14:anchorId="1DECFCA2" wp14:editId="4CC4C654">
            <wp:extent cx="3381375" cy="2863577"/>
            <wp:effectExtent l="0" t="0" r="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5008" cy="286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62D9" w14:textId="3376E4C8" w:rsidR="00827E38" w:rsidRDefault="003D7B8A" w:rsidP="00487BC4">
      <w:pPr>
        <w:ind w:firstLine="0"/>
      </w:pPr>
      <w:r>
        <w:t>Next</w:t>
      </w:r>
      <w:r w:rsidR="00827E38">
        <w:t xml:space="preserve">, I added two groups to the OU called </w:t>
      </w:r>
      <w:proofErr w:type="spellStart"/>
      <w:r w:rsidR="00827E38">
        <w:t>PolicyEnabled</w:t>
      </w:r>
      <w:proofErr w:type="spellEnd"/>
      <w:r w:rsidR="00827E38">
        <w:t xml:space="preserve"> and </w:t>
      </w:r>
      <w:proofErr w:type="spellStart"/>
      <w:r w:rsidR="00827E38">
        <w:t>PolicyDisabled</w:t>
      </w:r>
      <w:proofErr w:type="spellEnd"/>
      <w:r w:rsidR="00827E38">
        <w:t>.</w:t>
      </w:r>
    </w:p>
    <w:p w14:paraId="5C8DBFC8" w14:textId="72589BFE" w:rsidR="00827E38" w:rsidRDefault="00827E38" w:rsidP="00487BC4">
      <w:pPr>
        <w:ind w:firstLine="0"/>
      </w:pPr>
      <w:r w:rsidRPr="00827E38">
        <w:drawing>
          <wp:inline distT="0" distB="0" distL="0" distR="0" wp14:anchorId="10577113" wp14:editId="142E4A1E">
            <wp:extent cx="4505325" cy="2185167"/>
            <wp:effectExtent l="0" t="0" r="0" b="571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7666" cy="220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7E37" w14:textId="140B7209" w:rsidR="00827E38" w:rsidRDefault="00827E38" w:rsidP="00487BC4">
      <w:pPr>
        <w:ind w:firstLine="0"/>
      </w:pPr>
      <w:r w:rsidRPr="00827E38">
        <w:lastRenderedPageBreak/>
        <w:drawing>
          <wp:inline distT="0" distB="0" distL="0" distR="0" wp14:anchorId="44665602" wp14:editId="717B0EF9">
            <wp:extent cx="2409825" cy="1315634"/>
            <wp:effectExtent l="0" t="0" r="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9630" cy="133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70D" w:rsidRPr="00827E38">
        <w:drawing>
          <wp:inline distT="0" distB="0" distL="0" distR="0" wp14:anchorId="554C63B1" wp14:editId="628EDC3E">
            <wp:extent cx="2543175" cy="1319186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1058" cy="132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A457" w14:textId="6D3FCAA3" w:rsidR="003D7B8A" w:rsidRDefault="003D7B8A" w:rsidP="00487BC4">
      <w:pPr>
        <w:ind w:firstLine="0"/>
      </w:pPr>
      <w:r>
        <w:t>After</w:t>
      </w:r>
      <w:r w:rsidR="0064129C">
        <w:t xml:space="preserve"> that, I opened GPMC</w:t>
      </w:r>
      <w:r w:rsidR="002D69EC">
        <w:t xml:space="preserve"> and linked Unlinked Test GPO to </w:t>
      </w:r>
      <w:r w:rsidR="00991813">
        <w:t>the Group Policy Test OU.</w:t>
      </w:r>
    </w:p>
    <w:p w14:paraId="190D0536" w14:textId="426BA051" w:rsidR="00991813" w:rsidRDefault="00BF4E72" w:rsidP="00487BC4">
      <w:pPr>
        <w:ind w:firstLine="0"/>
      </w:pPr>
      <w:r w:rsidRPr="00BF4E72">
        <w:drawing>
          <wp:inline distT="0" distB="0" distL="0" distR="0" wp14:anchorId="35F214B9" wp14:editId="1C6BDE98">
            <wp:extent cx="4010025" cy="1994801"/>
            <wp:effectExtent l="0" t="0" r="0" b="5715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7816" cy="200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536D0" w14:textId="4E8D7DDB" w:rsidR="00BF4E72" w:rsidRDefault="00BF4E72" w:rsidP="00487BC4">
      <w:pPr>
        <w:ind w:firstLine="0"/>
      </w:pPr>
      <w:r w:rsidRPr="00BF4E72">
        <w:drawing>
          <wp:inline distT="0" distB="0" distL="0" distR="0" wp14:anchorId="25221DB1" wp14:editId="35F6573A">
            <wp:extent cx="4895850" cy="801852"/>
            <wp:effectExtent l="0" t="0" r="0" b="0"/>
            <wp:docPr id="27" name="Picture 2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Word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7639" cy="81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0A4A" w14:textId="42D90A12" w:rsidR="00993D10" w:rsidRDefault="008B1FC5" w:rsidP="00487BC4">
      <w:pPr>
        <w:ind w:firstLine="0"/>
      </w:pPr>
      <w:r>
        <w:t>Above Unlinked Test GPO was a button labeled Delegation. I clicked it.</w:t>
      </w:r>
      <w:r w:rsidR="00E901EF">
        <w:t xml:space="preserve"> Then I clicked Advanced and added the </w:t>
      </w:r>
      <w:proofErr w:type="spellStart"/>
      <w:r w:rsidR="00E901EF">
        <w:t>PolicyEnabled</w:t>
      </w:r>
      <w:proofErr w:type="spellEnd"/>
      <w:r w:rsidR="00E901EF">
        <w:t xml:space="preserve"> and </w:t>
      </w:r>
      <w:proofErr w:type="spellStart"/>
      <w:r w:rsidR="00E901EF">
        <w:t>PolicyDisabled</w:t>
      </w:r>
      <w:proofErr w:type="spellEnd"/>
      <w:r w:rsidR="00E901EF">
        <w:t xml:space="preserve"> objects.</w:t>
      </w:r>
    </w:p>
    <w:p w14:paraId="6A88511C" w14:textId="24E419D3" w:rsidR="00E901EF" w:rsidRDefault="00E901EF" w:rsidP="00487BC4">
      <w:pPr>
        <w:ind w:firstLine="0"/>
      </w:pPr>
      <w:r w:rsidRPr="00E901EF">
        <w:drawing>
          <wp:inline distT="0" distB="0" distL="0" distR="0" wp14:anchorId="5DBF6EB2" wp14:editId="3D3CA144">
            <wp:extent cx="3552825" cy="2500643"/>
            <wp:effectExtent l="0" t="0" r="0" b="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93368" cy="252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D264" w14:textId="3EEA4016" w:rsidR="0094668B" w:rsidRDefault="0094668B" w:rsidP="00487BC4">
      <w:pPr>
        <w:ind w:firstLine="0"/>
      </w:pPr>
      <w:r w:rsidRPr="0094668B">
        <w:lastRenderedPageBreak/>
        <w:drawing>
          <wp:inline distT="0" distB="0" distL="0" distR="0" wp14:anchorId="05F6E432" wp14:editId="6B9CFE5F">
            <wp:extent cx="3124636" cy="1533739"/>
            <wp:effectExtent l="0" t="0" r="0" b="9525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70D" w:rsidRPr="00A155A4">
        <w:drawing>
          <wp:inline distT="0" distB="0" distL="0" distR="0" wp14:anchorId="3BA97472" wp14:editId="6EE50337">
            <wp:extent cx="4524375" cy="2584114"/>
            <wp:effectExtent l="0" t="0" r="0" b="6985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6932" cy="259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4970" w14:textId="720FA5E1" w:rsidR="00DD170D" w:rsidRDefault="00DD170D" w:rsidP="00487BC4">
      <w:pPr>
        <w:ind w:firstLine="0"/>
      </w:pPr>
      <w:r w:rsidRPr="00DD170D">
        <w:drawing>
          <wp:inline distT="0" distB="0" distL="0" distR="0" wp14:anchorId="5D5BA7E4" wp14:editId="2044B91C">
            <wp:extent cx="3057952" cy="1209844"/>
            <wp:effectExtent l="0" t="0" r="9525" b="9525"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D781" w14:textId="2A215362" w:rsidR="00DD170D" w:rsidRDefault="00DD170D" w:rsidP="00487BC4">
      <w:pPr>
        <w:ind w:firstLine="0"/>
      </w:pPr>
      <w:r>
        <w:t>Here are the permissions</w:t>
      </w:r>
      <w:r w:rsidR="004B1FDE">
        <w:t xml:space="preserve"> I gave to </w:t>
      </w:r>
      <w:proofErr w:type="spellStart"/>
      <w:r w:rsidR="004B1FDE">
        <w:t>PolicyEnabled</w:t>
      </w:r>
      <w:proofErr w:type="spellEnd"/>
      <w:r w:rsidR="004B1FDE">
        <w:t xml:space="preserve"> and </w:t>
      </w:r>
      <w:proofErr w:type="spellStart"/>
      <w:r w:rsidR="004B1FDE">
        <w:t>PolicyDisabled</w:t>
      </w:r>
      <w:proofErr w:type="spellEnd"/>
      <w:r w:rsidR="004B1FDE">
        <w:t>:</w:t>
      </w:r>
    </w:p>
    <w:p w14:paraId="4C36E457" w14:textId="35871DD8" w:rsidR="00A155A4" w:rsidRPr="001D7BBD" w:rsidRDefault="00435974" w:rsidP="00487BC4">
      <w:pPr>
        <w:ind w:firstLine="0"/>
        <w:rPr>
          <w:b/>
          <w:bCs/>
        </w:rPr>
      </w:pPr>
      <w:r w:rsidRPr="00435974">
        <w:drawing>
          <wp:inline distT="0" distB="0" distL="0" distR="0" wp14:anchorId="5F324497" wp14:editId="77959F45">
            <wp:extent cx="2751118" cy="1438275"/>
            <wp:effectExtent l="0" t="0" r="0" b="0"/>
            <wp:docPr id="33" name="Picture 3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55083" cy="144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C48" w:rsidRPr="001B6C48">
        <w:drawing>
          <wp:inline distT="0" distB="0" distL="0" distR="0" wp14:anchorId="675B4FC6" wp14:editId="29C760D9">
            <wp:extent cx="2295525" cy="1439201"/>
            <wp:effectExtent l="0" t="0" r="0" b="8890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7287" cy="14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87C5" w14:textId="38EC8F1C" w:rsidR="003F7CBD" w:rsidRDefault="00597B6E" w:rsidP="00597B6E">
      <w:pPr>
        <w:pStyle w:val="Heading5"/>
        <w:ind w:firstLine="0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lastRenderedPageBreak/>
        <w:t>21.4 – Delegating Administrative Control of Group Policy</w:t>
      </w:r>
    </w:p>
    <w:p w14:paraId="663B02AE" w14:textId="54986525" w:rsidR="00487BC4" w:rsidRDefault="00A9713B" w:rsidP="00487BC4">
      <w:pPr>
        <w:ind w:firstLine="0"/>
      </w:pPr>
      <w:r>
        <w:t>First, I created</w:t>
      </w:r>
      <w:r w:rsidR="00037D6A">
        <w:t xml:space="preserve"> a new user named Policy Admin </w:t>
      </w:r>
      <w:r w:rsidR="0008067C">
        <w:t>in Group Policy Test via Active Directory Users and Computers.</w:t>
      </w:r>
    </w:p>
    <w:p w14:paraId="2F9B34F9" w14:textId="2A488B70" w:rsidR="00037D6A" w:rsidRDefault="00F86A05" w:rsidP="00487BC4">
      <w:pPr>
        <w:ind w:firstLine="0"/>
      </w:pPr>
      <w:r w:rsidRPr="00F86A05">
        <w:drawing>
          <wp:inline distT="0" distB="0" distL="0" distR="0" wp14:anchorId="3C1A0308" wp14:editId="10315845">
            <wp:extent cx="4714875" cy="2104855"/>
            <wp:effectExtent l="0" t="0" r="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28188" cy="21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CB87" w14:textId="5344598E" w:rsidR="0008067C" w:rsidRDefault="0008067C" w:rsidP="00487BC4">
      <w:pPr>
        <w:ind w:firstLine="0"/>
      </w:pPr>
      <w:r>
        <w:t>Gave it a name and password:</w:t>
      </w:r>
    </w:p>
    <w:p w14:paraId="47663E29" w14:textId="699FACD5" w:rsidR="00DD68C3" w:rsidRDefault="00DD68C3" w:rsidP="00487BC4">
      <w:pPr>
        <w:ind w:firstLine="0"/>
      </w:pPr>
      <w:r w:rsidRPr="00DD68C3">
        <w:drawing>
          <wp:inline distT="0" distB="0" distL="0" distR="0" wp14:anchorId="748CB816" wp14:editId="543B0EFF">
            <wp:extent cx="2904426" cy="2533650"/>
            <wp:effectExtent l="0" t="0" r="0" b="0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17151" cy="25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B3B" w:rsidRPr="002D0B3B">
        <w:drawing>
          <wp:inline distT="0" distB="0" distL="0" distR="0" wp14:anchorId="2DB64677" wp14:editId="1C85F50D">
            <wp:extent cx="2933700" cy="2548399"/>
            <wp:effectExtent l="0" t="0" r="0" b="4445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email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3836" cy="256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E7D42" w14:textId="55ABB8FD" w:rsidR="002D0B3B" w:rsidRDefault="002D0B3B" w:rsidP="00487BC4">
      <w:pPr>
        <w:ind w:firstLine="0"/>
      </w:pPr>
      <w:r>
        <w:t>Password: AsZ6854</w:t>
      </w:r>
      <w:r w:rsidR="007C0D4B">
        <w:t>#fG1!</w:t>
      </w:r>
    </w:p>
    <w:p w14:paraId="657FF32A" w14:textId="4F87F743" w:rsidR="00860E7C" w:rsidRDefault="00860E7C" w:rsidP="00487BC4">
      <w:pPr>
        <w:ind w:firstLine="0"/>
      </w:pPr>
      <w:r w:rsidRPr="00860E7C">
        <w:lastRenderedPageBreak/>
        <w:drawing>
          <wp:inline distT="0" distB="0" distL="0" distR="0" wp14:anchorId="2E25A4CD" wp14:editId="75300FAE">
            <wp:extent cx="3743847" cy="1705213"/>
            <wp:effectExtent l="0" t="0" r="0" b="9525"/>
            <wp:docPr id="41" name="Picture 4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email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571E" w14:textId="30826D98" w:rsidR="0008067C" w:rsidRDefault="0008067C" w:rsidP="00487BC4">
      <w:pPr>
        <w:ind w:firstLine="0"/>
      </w:pPr>
      <w:r>
        <w:t>Here is the added user:</w:t>
      </w:r>
    </w:p>
    <w:p w14:paraId="6CED335D" w14:textId="55E9FE7E" w:rsidR="0008067C" w:rsidRDefault="0008067C" w:rsidP="00487BC4">
      <w:pPr>
        <w:ind w:firstLine="0"/>
      </w:pPr>
      <w:r w:rsidRPr="0008067C">
        <w:drawing>
          <wp:inline distT="0" distB="0" distL="0" distR="0" wp14:anchorId="0CD50703" wp14:editId="637AAC65">
            <wp:extent cx="4782217" cy="1905266"/>
            <wp:effectExtent l="0" t="0" r="0" b="0"/>
            <wp:docPr id="42" name="Picture 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7A96" w14:textId="468DFF07" w:rsidR="001B74A5" w:rsidRDefault="00A9713B" w:rsidP="00487BC4">
      <w:pPr>
        <w:ind w:firstLine="0"/>
      </w:pPr>
      <w:r>
        <w:t xml:space="preserve">Next, I added the </w:t>
      </w:r>
      <w:r w:rsidR="00410356">
        <w:t>Policy Admin to the Group Policy Test OU</w:t>
      </w:r>
      <w:r w:rsidR="00942DE2">
        <w:t xml:space="preserve"> via GPMC</w:t>
      </w:r>
      <w:r w:rsidR="002D2EF9">
        <w:t>.</w:t>
      </w:r>
    </w:p>
    <w:p w14:paraId="504AB660" w14:textId="41F58289" w:rsidR="00410356" w:rsidRDefault="00410356" w:rsidP="00487BC4">
      <w:pPr>
        <w:ind w:firstLine="0"/>
      </w:pPr>
      <w:r w:rsidRPr="00410356">
        <w:drawing>
          <wp:inline distT="0" distB="0" distL="0" distR="0" wp14:anchorId="029D9F82" wp14:editId="5F8EADFD">
            <wp:extent cx="4362450" cy="2900647"/>
            <wp:effectExtent l="0" t="0" r="0" b="0"/>
            <wp:docPr id="43" name="Picture 4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74635" cy="290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951D" w14:textId="5B763F99" w:rsidR="00306823" w:rsidRDefault="00306823" w:rsidP="00487BC4">
      <w:pPr>
        <w:ind w:firstLine="0"/>
      </w:pPr>
      <w:r>
        <w:t>I also gave Policy Admin full permissions:</w:t>
      </w:r>
    </w:p>
    <w:p w14:paraId="064CF95C" w14:textId="396ECDD9" w:rsidR="00306823" w:rsidRDefault="00306823" w:rsidP="00487BC4">
      <w:pPr>
        <w:ind w:firstLine="0"/>
      </w:pPr>
      <w:r w:rsidRPr="00306823">
        <w:lastRenderedPageBreak/>
        <w:drawing>
          <wp:inline distT="0" distB="0" distL="0" distR="0" wp14:anchorId="6ADBD6D8" wp14:editId="0ECE1495">
            <wp:extent cx="3067478" cy="2438740"/>
            <wp:effectExtent l="0" t="0" r="0" b="0"/>
            <wp:docPr id="44" name="Picture 4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A293F" w14:textId="78A5D951" w:rsidR="002D2EF9" w:rsidRDefault="002D2EF9" w:rsidP="00487BC4">
      <w:pPr>
        <w:ind w:firstLine="0"/>
      </w:pPr>
      <w:r>
        <w:t>Here is Policy Admin in the OU:</w:t>
      </w:r>
    </w:p>
    <w:p w14:paraId="782E8CAE" w14:textId="31E43E2F" w:rsidR="007F1937" w:rsidRPr="00487BC4" w:rsidRDefault="002D2EF9" w:rsidP="00487BC4">
      <w:pPr>
        <w:ind w:firstLine="0"/>
      </w:pPr>
      <w:r w:rsidRPr="002D2EF9">
        <w:drawing>
          <wp:inline distT="0" distB="0" distL="0" distR="0" wp14:anchorId="7B28779D" wp14:editId="5A81B99F">
            <wp:extent cx="4620270" cy="1114581"/>
            <wp:effectExtent l="0" t="0" r="0" b="9525"/>
            <wp:docPr id="45" name="Picture 4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, chat or text messag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510B" w14:textId="443F7F40" w:rsidR="00597B6E" w:rsidRDefault="00597B6E" w:rsidP="00597B6E">
      <w:pPr>
        <w:pStyle w:val="Heading5"/>
        <w:ind w:firstLine="0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21.</w:t>
      </w:r>
      <w:r>
        <w:rPr>
          <w:b/>
          <w:bCs/>
          <w:i w:val="0"/>
          <w:iCs w:val="0"/>
        </w:rPr>
        <w:t>5</w:t>
      </w:r>
      <w:r>
        <w:rPr>
          <w:b/>
          <w:bCs/>
          <w:i w:val="0"/>
          <w:iCs w:val="0"/>
        </w:rPr>
        <w:t xml:space="preserve"> – </w:t>
      </w:r>
      <w:r>
        <w:rPr>
          <w:b/>
          <w:bCs/>
          <w:i w:val="0"/>
          <w:iCs w:val="0"/>
        </w:rPr>
        <w:t>Configuring Automatic Certificate Enrollment in Group Policy</w:t>
      </w:r>
    </w:p>
    <w:p w14:paraId="77919F80" w14:textId="4DE83EF5" w:rsidR="00193298" w:rsidRPr="00193298" w:rsidRDefault="00193298" w:rsidP="00193298">
      <w:pPr>
        <w:ind w:firstLine="0"/>
      </w:pPr>
      <w:r>
        <w:t xml:space="preserve">First, I re-opened the Group Policy Management Console. Then, I right clicked my domain and created a GPO that linked to </w:t>
      </w:r>
      <w:r w:rsidR="00C376A2">
        <w:t>my domain.</w:t>
      </w:r>
    </w:p>
    <w:p w14:paraId="530181A8" w14:textId="2DDBC8B3" w:rsidR="00487BC4" w:rsidRDefault="002A3F04" w:rsidP="00487BC4">
      <w:pPr>
        <w:ind w:firstLine="0"/>
      </w:pPr>
      <w:r w:rsidRPr="002A3F04">
        <w:drawing>
          <wp:inline distT="0" distB="0" distL="0" distR="0" wp14:anchorId="63AF3D56" wp14:editId="28FFBF3D">
            <wp:extent cx="3790950" cy="2827150"/>
            <wp:effectExtent l="0" t="0" r="0" b="0"/>
            <wp:docPr id="46" name="Picture 4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email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4687" cy="282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BD33" w14:textId="5BF70AEE" w:rsidR="00C376A2" w:rsidRDefault="00C376A2" w:rsidP="00487BC4">
      <w:pPr>
        <w:ind w:firstLine="0"/>
      </w:pPr>
      <w:r>
        <w:lastRenderedPageBreak/>
        <w:t>I named the GPO “Test CA” and looked at some settings.</w:t>
      </w:r>
    </w:p>
    <w:p w14:paraId="0F1D06F9" w14:textId="6E3EBE94" w:rsidR="004B2630" w:rsidRDefault="004B2630" w:rsidP="00487BC4">
      <w:pPr>
        <w:ind w:firstLine="0"/>
      </w:pPr>
      <w:r w:rsidRPr="004B2630">
        <w:drawing>
          <wp:inline distT="0" distB="0" distL="0" distR="0" wp14:anchorId="78223217" wp14:editId="56825601">
            <wp:extent cx="3295650" cy="1545897"/>
            <wp:effectExtent l="0" t="0" r="0" b="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11945" cy="15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B1E0" w14:textId="0A251EA5" w:rsidR="008D771F" w:rsidRDefault="001D7F05" w:rsidP="00487BC4">
      <w:pPr>
        <w:ind w:firstLine="0"/>
      </w:pPr>
      <w:r w:rsidRPr="001D7F05">
        <w:drawing>
          <wp:inline distT="0" distB="0" distL="0" distR="0" wp14:anchorId="75B01970" wp14:editId="4E74ACBF">
            <wp:extent cx="2590800" cy="789983"/>
            <wp:effectExtent l="0" t="0" r="0" b="0"/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13975" cy="79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8CA5" w14:textId="19FC7DD8" w:rsidR="00C376A2" w:rsidRDefault="00C376A2" w:rsidP="00487BC4">
      <w:pPr>
        <w:ind w:firstLine="0"/>
      </w:pPr>
      <w:r>
        <w:t>Here is the path I followed to get to the Certificate Services Client.</w:t>
      </w:r>
    </w:p>
    <w:p w14:paraId="049CB053" w14:textId="744E4F84" w:rsidR="00193298" w:rsidRDefault="008D771F" w:rsidP="00C376A2">
      <w:pPr>
        <w:ind w:firstLine="0"/>
      </w:pPr>
      <w:r w:rsidRPr="008D771F">
        <w:drawing>
          <wp:inline distT="0" distB="0" distL="0" distR="0" wp14:anchorId="7F2F1E24" wp14:editId="7B7D2BA0">
            <wp:extent cx="4276725" cy="2343974"/>
            <wp:effectExtent l="0" t="0" r="0" b="0"/>
            <wp:docPr id="49" name="Picture 4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99631" cy="235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9219" w14:textId="5F76B001" w:rsidR="00CD2996" w:rsidRDefault="00CD2996" w:rsidP="00C376A2">
      <w:pPr>
        <w:ind w:firstLine="0"/>
      </w:pPr>
      <w:r>
        <w:t>Here are the properties. I am already familiar with these from auto-enrolling before. Nothing else needs to be done here.</w:t>
      </w:r>
    </w:p>
    <w:p w14:paraId="5EDCC317" w14:textId="2558747E" w:rsidR="00193298" w:rsidRDefault="00CD2996" w:rsidP="00C376A2">
      <w:pPr>
        <w:ind w:firstLine="0"/>
      </w:pPr>
      <w:r w:rsidRPr="00CD2996">
        <w:drawing>
          <wp:inline distT="0" distB="0" distL="0" distR="0" wp14:anchorId="4D79D8CB" wp14:editId="6649B6F3">
            <wp:extent cx="3048000" cy="1617784"/>
            <wp:effectExtent l="0" t="0" r="0" b="1905"/>
            <wp:docPr id="51" name="Picture 5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60922" cy="162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E887" w14:textId="7BD7E7D7" w:rsidR="00597B6E" w:rsidRDefault="00597B6E" w:rsidP="00597B6E">
      <w:pPr>
        <w:pStyle w:val="Heading5"/>
        <w:ind w:firstLine="0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lastRenderedPageBreak/>
        <w:t>21.</w:t>
      </w:r>
      <w:r>
        <w:rPr>
          <w:b/>
          <w:bCs/>
          <w:i w:val="0"/>
          <w:iCs w:val="0"/>
        </w:rPr>
        <w:t>6</w:t>
      </w:r>
      <w:r>
        <w:rPr>
          <w:b/>
          <w:bCs/>
          <w:i w:val="0"/>
          <w:iCs w:val="0"/>
        </w:rPr>
        <w:t xml:space="preserve"> – </w:t>
      </w:r>
      <w:r>
        <w:rPr>
          <w:b/>
          <w:bCs/>
          <w:i w:val="0"/>
          <w:iCs w:val="0"/>
        </w:rPr>
        <w:t>Configuring Folder Redirection in Group Policy</w:t>
      </w:r>
    </w:p>
    <w:p w14:paraId="24E60CD5" w14:textId="0E96D63B" w:rsidR="00487BC4" w:rsidRDefault="000A4368" w:rsidP="00487BC4">
      <w:pPr>
        <w:ind w:firstLine="0"/>
      </w:pPr>
      <w:r>
        <w:t xml:space="preserve">For this exercise, I </w:t>
      </w:r>
      <w:r w:rsidR="0058379C">
        <w:t>edited</w:t>
      </w:r>
      <w:r w:rsidR="00405122">
        <w:t xml:space="preserve"> Test CA settings in the GPMC.</w:t>
      </w:r>
    </w:p>
    <w:p w14:paraId="1B1E9519" w14:textId="30F994A9" w:rsidR="00405122" w:rsidRDefault="0058379C" w:rsidP="00487BC4">
      <w:pPr>
        <w:ind w:firstLine="0"/>
      </w:pPr>
      <w:r>
        <w:t>This is the file path for the settings:</w:t>
      </w:r>
    </w:p>
    <w:p w14:paraId="6689BF4B" w14:textId="4E7ACF87" w:rsidR="0058379C" w:rsidRDefault="0058379C" w:rsidP="00487BC4">
      <w:pPr>
        <w:ind w:firstLine="0"/>
      </w:pPr>
      <w:r w:rsidRPr="0058379C">
        <w:drawing>
          <wp:inline distT="0" distB="0" distL="0" distR="0" wp14:anchorId="5878415D" wp14:editId="032CB0E9">
            <wp:extent cx="2038350" cy="2317460"/>
            <wp:effectExtent l="0" t="0" r="0" b="6985"/>
            <wp:docPr id="52" name="Picture 52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pplication&#10;&#10;Description automatically generated with low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43556" cy="232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72C7" w14:textId="497E2C64" w:rsidR="00CA4382" w:rsidRDefault="00CA4382" w:rsidP="00487BC4">
      <w:pPr>
        <w:ind w:firstLine="0"/>
      </w:pPr>
      <w:r>
        <w:t>I chose to edit Documents settings.</w:t>
      </w:r>
    </w:p>
    <w:p w14:paraId="3DD93548" w14:textId="7D5E088C" w:rsidR="00CA4382" w:rsidRDefault="00CA4382" w:rsidP="00487BC4">
      <w:pPr>
        <w:ind w:firstLine="0"/>
      </w:pPr>
      <w:r w:rsidRPr="00CA4382">
        <w:drawing>
          <wp:inline distT="0" distB="0" distL="0" distR="0" wp14:anchorId="1B7AE251" wp14:editId="0E08655B">
            <wp:extent cx="2238375" cy="1292345"/>
            <wp:effectExtent l="0" t="0" r="0" b="3175"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47885" cy="129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1E8F" w14:textId="5C8824D7" w:rsidR="002676EE" w:rsidRDefault="00F07528" w:rsidP="00487BC4">
      <w:pPr>
        <w:ind w:firstLine="0"/>
      </w:pPr>
      <w:r>
        <w:t>This</w:t>
      </w:r>
      <w:r w:rsidR="002676EE">
        <w:t xml:space="preserve"> is what I changed:</w:t>
      </w:r>
    </w:p>
    <w:p w14:paraId="0EE5D650" w14:textId="00981984" w:rsidR="002676EE" w:rsidRDefault="003F7982" w:rsidP="00487BC4">
      <w:pPr>
        <w:ind w:firstLine="0"/>
      </w:pPr>
      <w:r w:rsidRPr="003F7982">
        <w:drawing>
          <wp:inline distT="0" distB="0" distL="0" distR="0" wp14:anchorId="66179898" wp14:editId="0E465FA4">
            <wp:extent cx="2590800" cy="2414795"/>
            <wp:effectExtent l="0" t="0" r="0" b="5080"/>
            <wp:docPr id="58" name="Picture 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email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01549" cy="242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6C16" w14:textId="70A181EF" w:rsidR="00722B1A" w:rsidRDefault="00722B1A" w:rsidP="00487BC4">
      <w:pPr>
        <w:ind w:firstLine="0"/>
      </w:pPr>
      <w:r>
        <w:lastRenderedPageBreak/>
        <w:t>This is what I left the same:</w:t>
      </w:r>
    </w:p>
    <w:p w14:paraId="250BF205" w14:textId="04FC76EB" w:rsidR="00722B1A" w:rsidRPr="00487BC4" w:rsidRDefault="00722B1A" w:rsidP="00487BC4">
      <w:pPr>
        <w:ind w:firstLine="0"/>
      </w:pPr>
      <w:r w:rsidRPr="00722B1A">
        <w:drawing>
          <wp:inline distT="0" distB="0" distL="0" distR="0" wp14:anchorId="646AD343" wp14:editId="3320B66A">
            <wp:extent cx="2914650" cy="2519312"/>
            <wp:effectExtent l="0" t="0" r="0" b="0"/>
            <wp:docPr id="56" name="Picture 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, email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21267" cy="252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56D1" w14:textId="2887063F" w:rsidR="00597B6E" w:rsidRDefault="00597B6E" w:rsidP="00597B6E">
      <w:pPr>
        <w:pStyle w:val="Heading5"/>
        <w:ind w:firstLine="0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21.</w:t>
      </w:r>
      <w:r>
        <w:rPr>
          <w:b/>
          <w:bCs/>
          <w:i w:val="0"/>
          <w:iCs w:val="0"/>
        </w:rPr>
        <w:t>7</w:t>
      </w:r>
      <w:r>
        <w:rPr>
          <w:b/>
          <w:bCs/>
          <w:i w:val="0"/>
          <w:iCs w:val="0"/>
        </w:rPr>
        <w:t xml:space="preserve"> – </w:t>
      </w:r>
      <w:r w:rsidR="00487BC4">
        <w:rPr>
          <w:b/>
          <w:bCs/>
          <w:i w:val="0"/>
          <w:iCs w:val="0"/>
        </w:rPr>
        <w:t>Creating a Software Deployment Share</w:t>
      </w:r>
    </w:p>
    <w:p w14:paraId="099A9C3F" w14:textId="23B98A5B" w:rsidR="0086603C" w:rsidRPr="0086603C" w:rsidRDefault="0086603C" w:rsidP="0086603C">
      <w:pPr>
        <w:ind w:firstLine="0"/>
      </w:pPr>
      <w:r>
        <w:t>I created a new folder called Software</w:t>
      </w:r>
      <w:r w:rsidR="00763AE4">
        <w:t>, and a folder within Software called Office 2016.</w:t>
      </w:r>
    </w:p>
    <w:p w14:paraId="5F076192" w14:textId="1E94F444" w:rsidR="00487BC4" w:rsidRDefault="0086603C" w:rsidP="00487BC4">
      <w:pPr>
        <w:ind w:firstLine="0"/>
      </w:pPr>
      <w:r w:rsidRPr="0086603C">
        <w:drawing>
          <wp:inline distT="0" distB="0" distL="0" distR="0" wp14:anchorId="536B93CB" wp14:editId="63CF419E">
            <wp:extent cx="3114675" cy="2420401"/>
            <wp:effectExtent l="0" t="0" r="0" b="0"/>
            <wp:docPr id="59" name="Picture 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53103" cy="245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9D86" w14:textId="5D528685" w:rsidR="00763AE4" w:rsidRDefault="00EE4EF3" w:rsidP="00487BC4">
      <w:pPr>
        <w:ind w:firstLine="0"/>
      </w:pPr>
      <w:r>
        <w:t>Software folder:</w:t>
      </w:r>
    </w:p>
    <w:p w14:paraId="04A61D31" w14:textId="7F76E053" w:rsidR="00EE4EF3" w:rsidRDefault="00EE4EF3" w:rsidP="00487BC4">
      <w:pPr>
        <w:ind w:firstLine="0"/>
      </w:pPr>
      <w:r w:rsidRPr="00EE4EF3">
        <w:drawing>
          <wp:inline distT="0" distB="0" distL="0" distR="0" wp14:anchorId="0E88C14C" wp14:editId="2F6C3EE0">
            <wp:extent cx="3353268" cy="914528"/>
            <wp:effectExtent l="0" t="0" r="0" b="0"/>
            <wp:docPr id="60" name="Picture 6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application, Word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4067" w14:textId="67DE117E" w:rsidR="00EE4EF3" w:rsidRDefault="00EE4EF3" w:rsidP="00487BC4">
      <w:pPr>
        <w:ind w:firstLine="0"/>
      </w:pPr>
      <w:r>
        <w:t>Office 2016 (within Software)</w:t>
      </w:r>
    </w:p>
    <w:p w14:paraId="5C3E61B9" w14:textId="5B5A0D43" w:rsidR="00EE4EF3" w:rsidRDefault="003F0048" w:rsidP="00487BC4">
      <w:pPr>
        <w:ind w:firstLine="0"/>
      </w:pPr>
      <w:r w:rsidRPr="003F0048">
        <w:lastRenderedPageBreak/>
        <w:drawing>
          <wp:inline distT="0" distB="0" distL="0" distR="0" wp14:anchorId="28BBA473" wp14:editId="41A092D7">
            <wp:extent cx="4258269" cy="1152686"/>
            <wp:effectExtent l="0" t="0" r="0" b="9525"/>
            <wp:docPr id="61" name="Picture 6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ext, application, email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6540" w14:textId="0132E9BC" w:rsidR="00F5539B" w:rsidRDefault="003F0048" w:rsidP="00487BC4">
      <w:pPr>
        <w:ind w:firstLine="0"/>
      </w:pPr>
      <w:r>
        <w:t xml:space="preserve">After creating these folders, I </w:t>
      </w:r>
      <w:r w:rsidR="005810AE">
        <w:t>added 7 Zip’s .</w:t>
      </w:r>
      <w:proofErr w:type="spellStart"/>
      <w:r w:rsidR="005810AE">
        <w:t>msi</w:t>
      </w:r>
      <w:proofErr w:type="spellEnd"/>
      <w:r w:rsidR="005810AE">
        <w:t xml:space="preserve"> file to the Office 2016 folder.</w:t>
      </w:r>
      <w:r w:rsidR="00F5539B">
        <w:t xml:space="preserve"> Then, I shared the folder with Everyone on my network.</w:t>
      </w:r>
    </w:p>
    <w:p w14:paraId="1153A22B" w14:textId="3AFA0676" w:rsidR="00E02DB4" w:rsidRDefault="00E02DB4" w:rsidP="00487BC4">
      <w:pPr>
        <w:ind w:firstLine="0"/>
      </w:pPr>
      <w:r w:rsidRPr="00E02DB4">
        <w:drawing>
          <wp:inline distT="0" distB="0" distL="0" distR="0" wp14:anchorId="24D6AC85" wp14:editId="4C1C8BE4">
            <wp:extent cx="3343275" cy="2177984"/>
            <wp:effectExtent l="0" t="0" r="0" b="0"/>
            <wp:docPr id="62" name="Picture 6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applicati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58775" cy="218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E06C" w14:textId="1C4D2B2C" w:rsidR="003F0D93" w:rsidRDefault="003F0D93" w:rsidP="00487BC4">
      <w:pPr>
        <w:ind w:firstLine="0"/>
      </w:pPr>
      <w:r w:rsidRPr="003F0D93">
        <w:drawing>
          <wp:inline distT="0" distB="0" distL="0" distR="0" wp14:anchorId="577E0416" wp14:editId="6798031A">
            <wp:extent cx="3552825" cy="1236618"/>
            <wp:effectExtent l="0" t="0" r="0" b="1905"/>
            <wp:docPr id="63" name="Picture 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81240" cy="124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FD82" w14:textId="1E67B77B" w:rsidR="006B11B2" w:rsidRDefault="006B11B2" w:rsidP="00487BC4">
      <w:pPr>
        <w:ind w:firstLine="0"/>
      </w:pPr>
      <w:r w:rsidRPr="006B11B2">
        <w:drawing>
          <wp:inline distT="0" distB="0" distL="0" distR="0" wp14:anchorId="0BF6A7A7" wp14:editId="3B23DC4C">
            <wp:extent cx="3781425" cy="2397373"/>
            <wp:effectExtent l="0" t="0" r="0" b="3175"/>
            <wp:docPr id="64" name="Picture 6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text, applicati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17303" cy="242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9CCC" w14:textId="586DA8C3" w:rsidR="006B11B2" w:rsidRPr="00487BC4" w:rsidRDefault="006B11B2" w:rsidP="00487BC4">
      <w:pPr>
        <w:ind w:firstLine="0"/>
      </w:pPr>
      <w:r w:rsidRPr="006B11B2">
        <w:lastRenderedPageBreak/>
        <w:drawing>
          <wp:inline distT="0" distB="0" distL="0" distR="0" wp14:anchorId="01F0300A" wp14:editId="52038989">
            <wp:extent cx="4124325" cy="1462780"/>
            <wp:effectExtent l="0" t="0" r="0" b="4445"/>
            <wp:docPr id="65" name="Picture 6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Timelin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42877" cy="14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13B0" w14:textId="39371134" w:rsidR="00597B6E" w:rsidRDefault="00597B6E" w:rsidP="00597B6E">
      <w:pPr>
        <w:pStyle w:val="Heading5"/>
        <w:ind w:firstLine="0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21.</w:t>
      </w:r>
      <w:r>
        <w:rPr>
          <w:b/>
          <w:bCs/>
          <w:i w:val="0"/>
          <w:iCs w:val="0"/>
        </w:rPr>
        <w:t>8</w:t>
      </w:r>
      <w:r>
        <w:rPr>
          <w:b/>
          <w:bCs/>
          <w:i w:val="0"/>
          <w:iCs w:val="0"/>
        </w:rPr>
        <w:t xml:space="preserve"> – </w:t>
      </w:r>
      <w:r w:rsidR="00487BC4">
        <w:rPr>
          <w:b/>
          <w:bCs/>
          <w:i w:val="0"/>
          <w:iCs w:val="0"/>
        </w:rPr>
        <w:t>Publishing and Assigning Applications Using Group Policy</w:t>
      </w:r>
    </w:p>
    <w:p w14:paraId="109BD8B4" w14:textId="58899A4D" w:rsidR="00487BC4" w:rsidRDefault="005810AE" w:rsidP="00487BC4">
      <w:pPr>
        <w:ind w:firstLine="0"/>
      </w:pPr>
      <w:r>
        <w:t>First, I c</w:t>
      </w:r>
      <w:r w:rsidR="000D26A7">
        <w:t>reated a new OU in my domain called Software</w:t>
      </w:r>
      <w:r>
        <w:t>.</w:t>
      </w:r>
    </w:p>
    <w:p w14:paraId="1245395B" w14:textId="0E9FBA56" w:rsidR="000D26A7" w:rsidRDefault="000D26A7" w:rsidP="00487BC4">
      <w:pPr>
        <w:ind w:firstLine="0"/>
      </w:pPr>
      <w:r w:rsidRPr="000D26A7">
        <w:drawing>
          <wp:inline distT="0" distB="0" distL="0" distR="0" wp14:anchorId="20BC2C51" wp14:editId="5459B424">
            <wp:extent cx="3609975" cy="2390471"/>
            <wp:effectExtent l="0" t="0" r="0" b="0"/>
            <wp:docPr id="66" name="Picture 6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&#10;&#10;Description automatically generated with medium confidenc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19531" cy="239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F57D" w14:textId="1028E6A0" w:rsidR="00193AFE" w:rsidRDefault="00193AFE" w:rsidP="00487BC4">
      <w:pPr>
        <w:ind w:firstLine="0"/>
      </w:pPr>
      <w:r w:rsidRPr="00193AFE">
        <w:drawing>
          <wp:inline distT="0" distB="0" distL="0" distR="0" wp14:anchorId="0C2451EF" wp14:editId="2C080C83">
            <wp:extent cx="3629025" cy="1796810"/>
            <wp:effectExtent l="0" t="0" r="0" b="0"/>
            <wp:docPr id="67" name="Picture 6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text, application, email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37118" cy="180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EF93" w14:textId="77B462C7" w:rsidR="0079461C" w:rsidRDefault="005810AE" w:rsidP="00487BC4">
      <w:pPr>
        <w:ind w:firstLine="0"/>
      </w:pPr>
      <w:r>
        <w:t xml:space="preserve">Second, </w:t>
      </w:r>
      <w:r w:rsidR="0079461C">
        <w:t>a user named Jane User within the Software OU</w:t>
      </w:r>
      <w:r>
        <w:t>.</w:t>
      </w:r>
    </w:p>
    <w:p w14:paraId="424ED7CD" w14:textId="769656A4" w:rsidR="0079461C" w:rsidRDefault="00290F98" w:rsidP="00487BC4">
      <w:pPr>
        <w:ind w:firstLine="0"/>
      </w:pPr>
      <w:r w:rsidRPr="00290F98">
        <w:lastRenderedPageBreak/>
        <w:drawing>
          <wp:inline distT="0" distB="0" distL="0" distR="0" wp14:anchorId="0086C3C6" wp14:editId="2BC7EBF7">
            <wp:extent cx="3305175" cy="2859798"/>
            <wp:effectExtent l="0" t="0" r="0" b="0"/>
            <wp:docPr id="68" name="Picture 6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application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18433" cy="28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1170A" w14:textId="6C9D7292" w:rsidR="008A517D" w:rsidRDefault="008A517D" w:rsidP="00487BC4">
      <w:pPr>
        <w:ind w:firstLine="0"/>
      </w:pPr>
      <w:r w:rsidRPr="008A517D">
        <w:drawing>
          <wp:inline distT="0" distB="0" distL="0" distR="0" wp14:anchorId="6F413ECD" wp14:editId="58294D21">
            <wp:extent cx="3457575" cy="2404506"/>
            <wp:effectExtent l="0" t="0" r="0" b="0"/>
            <wp:docPr id="69" name="Picture 6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text, application, email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67138" cy="241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D0A0E" w14:textId="5AB13A5D" w:rsidR="00290F98" w:rsidRDefault="00290F98" w:rsidP="00487BC4">
      <w:pPr>
        <w:ind w:firstLine="0"/>
      </w:pPr>
      <w:r>
        <w:t>Password: P@ssw0Rd!</w:t>
      </w:r>
    </w:p>
    <w:p w14:paraId="416FE3A2" w14:textId="726F7B3A" w:rsidR="00FB2697" w:rsidRDefault="00C125A3" w:rsidP="00487BC4">
      <w:pPr>
        <w:ind w:firstLine="0"/>
      </w:pPr>
      <w:r>
        <w:t>Here is the new user within the Software OU:</w:t>
      </w:r>
    </w:p>
    <w:p w14:paraId="474835D6" w14:textId="3789E09C" w:rsidR="00C125A3" w:rsidRDefault="00C125A3" w:rsidP="00487BC4">
      <w:pPr>
        <w:ind w:firstLine="0"/>
      </w:pPr>
      <w:r w:rsidRPr="00C125A3">
        <w:drawing>
          <wp:inline distT="0" distB="0" distL="0" distR="0" wp14:anchorId="3F7A9232" wp14:editId="7EB21FDF">
            <wp:extent cx="3895725" cy="1875720"/>
            <wp:effectExtent l="0" t="0" r="0" b="0"/>
            <wp:docPr id="70" name="Picture 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text, application, email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14323" cy="18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4EE0C" w14:textId="63FF4747" w:rsidR="00355F6C" w:rsidRDefault="00633552" w:rsidP="00487BC4">
      <w:pPr>
        <w:ind w:firstLine="0"/>
      </w:pPr>
      <w:r>
        <w:lastRenderedPageBreak/>
        <w:t>Next, I opened G</w:t>
      </w:r>
      <w:r w:rsidR="003F6E46">
        <w:t>PMC and created a GPO that linked in the Software OU.</w:t>
      </w:r>
      <w:r w:rsidR="00355F6C">
        <w:t xml:space="preserve"> It’s called Software Deployment.</w:t>
      </w:r>
    </w:p>
    <w:p w14:paraId="32D2C5CB" w14:textId="67417DFB" w:rsidR="003F6E46" w:rsidRDefault="003F6E46" w:rsidP="00487BC4">
      <w:pPr>
        <w:ind w:firstLine="0"/>
      </w:pPr>
      <w:r w:rsidRPr="003F6E46">
        <w:drawing>
          <wp:inline distT="0" distB="0" distL="0" distR="0" wp14:anchorId="568AE14C" wp14:editId="28F1F5A8">
            <wp:extent cx="3982006" cy="685896"/>
            <wp:effectExtent l="0" t="0" r="0" b="0"/>
            <wp:docPr id="71" name="Picture 7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&#10;&#10;Description automatically generated with medium confidenc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C441" w14:textId="161CDF7D" w:rsidR="00355F6C" w:rsidRDefault="00C12063" w:rsidP="00487BC4">
      <w:pPr>
        <w:ind w:firstLine="0"/>
      </w:pPr>
      <w:r w:rsidRPr="00C12063">
        <w:drawing>
          <wp:inline distT="0" distB="0" distL="0" distR="0" wp14:anchorId="6CB66FB6" wp14:editId="6D07A236">
            <wp:extent cx="5943600" cy="1016000"/>
            <wp:effectExtent l="0" t="0" r="0" b="0"/>
            <wp:docPr id="73" name="Picture 7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application, Word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AA74" w14:textId="0F75984F" w:rsidR="00C12063" w:rsidRDefault="00C12063" w:rsidP="00487BC4">
      <w:pPr>
        <w:ind w:firstLine="0"/>
      </w:pPr>
      <w:r>
        <w:t xml:space="preserve">After creation, I </w:t>
      </w:r>
      <w:r w:rsidR="005810AE">
        <w:t>uploaded a file through Software Deployment.</w:t>
      </w:r>
    </w:p>
    <w:p w14:paraId="3917CBEF" w14:textId="2DB8566F" w:rsidR="009B1FCC" w:rsidRPr="009B1FCC" w:rsidRDefault="009B1FCC" w:rsidP="009B1FCC">
      <w:pPr>
        <w:ind w:firstLine="0"/>
        <w:rPr>
          <w:b/>
          <w:bCs/>
          <w:u w:val="single"/>
        </w:rPr>
      </w:pPr>
      <w:r w:rsidRPr="009B1FCC">
        <w:rPr>
          <w:b/>
          <w:bCs/>
          <w:u w:val="single"/>
        </w:rPr>
        <w:t>Computer Configuration Software Deployment</w:t>
      </w:r>
    </w:p>
    <w:p w14:paraId="34A0D307" w14:textId="59109904" w:rsidR="004A4C67" w:rsidRDefault="004A4C67" w:rsidP="009B1FCC">
      <w:pPr>
        <w:ind w:firstLine="0"/>
      </w:pPr>
      <w:r>
        <w:t>Here is the path I followed. I then right clicked settings and clicked Package.</w:t>
      </w:r>
    </w:p>
    <w:p w14:paraId="3604E7C6" w14:textId="08187A1E" w:rsidR="00355F6C" w:rsidRDefault="00ED1378" w:rsidP="009B1FCC">
      <w:pPr>
        <w:ind w:firstLine="0"/>
      </w:pPr>
      <w:r w:rsidRPr="00ED1378">
        <w:drawing>
          <wp:inline distT="0" distB="0" distL="0" distR="0" wp14:anchorId="2E117457" wp14:editId="6EA90438">
            <wp:extent cx="4906060" cy="1848108"/>
            <wp:effectExtent l="0" t="0" r="8890" b="0"/>
            <wp:docPr id="74" name="Picture 7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able&#10;&#10;Description automatically generated with medium confidenc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49EE" w14:textId="42A5B1FE" w:rsidR="005810AE" w:rsidRDefault="005810AE" w:rsidP="009B1FCC">
      <w:pPr>
        <w:ind w:firstLine="0"/>
      </w:pPr>
      <w:r>
        <w:t>Here is the file I</w:t>
      </w:r>
      <w:r w:rsidR="00D24A2F">
        <w:t xml:space="preserve"> </w:t>
      </w:r>
      <w:r w:rsidR="001A4626">
        <w:t>chose to deploy.</w:t>
      </w:r>
    </w:p>
    <w:p w14:paraId="19106468" w14:textId="17F802A4" w:rsidR="005810AE" w:rsidRDefault="005810AE" w:rsidP="009B1FCC">
      <w:pPr>
        <w:ind w:firstLine="0"/>
      </w:pPr>
      <w:r w:rsidRPr="005810AE">
        <w:drawing>
          <wp:inline distT="0" distB="0" distL="0" distR="0" wp14:anchorId="208A01CE" wp14:editId="69740676">
            <wp:extent cx="5544324" cy="1362265"/>
            <wp:effectExtent l="0" t="0" r="0" b="9525"/>
            <wp:docPr id="75" name="Picture 7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application, Word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53E8" w14:textId="394C699B" w:rsidR="001A4626" w:rsidRDefault="001A4626" w:rsidP="009B1FCC">
      <w:pPr>
        <w:ind w:firstLine="0"/>
      </w:pPr>
      <w:r>
        <w:t>Settings for package deployment:</w:t>
      </w:r>
    </w:p>
    <w:p w14:paraId="0E2DC98D" w14:textId="17B24803" w:rsidR="001A4626" w:rsidRDefault="001A4626" w:rsidP="009B1FCC">
      <w:pPr>
        <w:ind w:firstLine="0"/>
      </w:pPr>
      <w:r w:rsidRPr="001A4626">
        <w:lastRenderedPageBreak/>
        <w:drawing>
          <wp:inline distT="0" distB="0" distL="0" distR="0" wp14:anchorId="2D815D7A" wp14:editId="5E9918A6">
            <wp:extent cx="2819400" cy="1936214"/>
            <wp:effectExtent l="0" t="0" r="0" b="6985"/>
            <wp:docPr id="76" name="Picture 7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Graphical user interface, text, application, email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21455" cy="193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BA11" w14:textId="27010BF7" w:rsidR="00492CED" w:rsidRDefault="00492CED" w:rsidP="009B1FCC">
      <w:pPr>
        <w:ind w:firstLine="0"/>
      </w:pPr>
      <w:r w:rsidRPr="00492CED">
        <w:drawing>
          <wp:inline distT="0" distB="0" distL="0" distR="0" wp14:anchorId="6E34C59A" wp14:editId="7EB782FD">
            <wp:extent cx="2895600" cy="3311379"/>
            <wp:effectExtent l="0" t="0" r="0" b="3810"/>
            <wp:docPr id="77" name="Picture 7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text, application, email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00261" cy="331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ACB5" w14:textId="66D75B5E" w:rsidR="00DD1623" w:rsidRDefault="00DD1623" w:rsidP="009B1FCC">
      <w:pPr>
        <w:ind w:firstLine="0"/>
      </w:pPr>
      <w:r>
        <w:t>Here is the deployed 7Zip</w:t>
      </w:r>
      <w:r w:rsidR="00F147E9">
        <w:t xml:space="preserve"> for </w:t>
      </w:r>
      <w:r w:rsidR="0004256A">
        <w:t>Computer Configuration.</w:t>
      </w:r>
    </w:p>
    <w:p w14:paraId="21C53753" w14:textId="1D1CC792" w:rsidR="00DD1623" w:rsidRDefault="00DD1623" w:rsidP="009B1FCC">
      <w:pPr>
        <w:ind w:firstLine="0"/>
      </w:pPr>
      <w:r w:rsidRPr="00DD1623">
        <w:drawing>
          <wp:inline distT="0" distB="0" distL="0" distR="0" wp14:anchorId="7420F8D6" wp14:editId="7BF5402E">
            <wp:extent cx="5943600" cy="959485"/>
            <wp:effectExtent l="0" t="0" r="0" b="0"/>
            <wp:docPr id="78" name="Picture 78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, application&#10;&#10;Description automatically generated with medium confidenc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F82A" w14:textId="7E141C78" w:rsidR="009B1FCC" w:rsidRPr="009B1FCC" w:rsidRDefault="009B1FCC" w:rsidP="009B1FCC">
      <w:pPr>
        <w:ind w:firstLine="0"/>
        <w:rPr>
          <w:u w:val="single"/>
        </w:rPr>
      </w:pPr>
      <w:r w:rsidRPr="009B1FCC">
        <w:rPr>
          <w:b/>
          <w:bCs/>
          <w:u w:val="single"/>
        </w:rPr>
        <w:t>User Configuration Software Deployment</w:t>
      </w:r>
    </w:p>
    <w:p w14:paraId="1B32E29A" w14:textId="2B3C0E3A" w:rsidR="0004256A" w:rsidRDefault="0004256A" w:rsidP="00487BC4">
      <w:pPr>
        <w:ind w:firstLine="0"/>
      </w:pPr>
      <w:r>
        <w:t>I completed the same steps</w:t>
      </w:r>
      <w:r w:rsidR="009B1FCC">
        <w:t xml:space="preserve"> as “Computer Configuration Software Deployment” </w:t>
      </w:r>
      <w:r>
        <w:t>for User Configuration and deployed the 7 Zip there as well.</w:t>
      </w:r>
    </w:p>
    <w:p w14:paraId="10EFF649" w14:textId="6D81E18F" w:rsidR="0004256A" w:rsidRDefault="0004256A" w:rsidP="00487BC4">
      <w:pPr>
        <w:ind w:firstLine="0"/>
      </w:pPr>
      <w:r w:rsidRPr="0004256A">
        <w:lastRenderedPageBreak/>
        <w:drawing>
          <wp:inline distT="0" distB="0" distL="0" distR="0" wp14:anchorId="2AB71A4B" wp14:editId="4D788616">
            <wp:extent cx="4029637" cy="1362265"/>
            <wp:effectExtent l="0" t="0" r="9525" b="9525"/>
            <wp:docPr id="79" name="Picture 7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application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73B56" w14:textId="20EB82D6" w:rsidR="009B1FCC" w:rsidRDefault="009B1FCC" w:rsidP="00487BC4">
      <w:pPr>
        <w:ind w:firstLine="0"/>
      </w:pPr>
      <w:r>
        <w:t>Here is the uploaded 7 Zip for User Configuration:</w:t>
      </w:r>
    </w:p>
    <w:p w14:paraId="5AC3BC1A" w14:textId="41E208FE" w:rsidR="009B1FCC" w:rsidRPr="00487BC4" w:rsidRDefault="009B1FCC" w:rsidP="00487BC4">
      <w:pPr>
        <w:ind w:firstLine="0"/>
      </w:pPr>
      <w:r w:rsidRPr="009B1FCC">
        <w:drawing>
          <wp:inline distT="0" distB="0" distL="0" distR="0" wp14:anchorId="177FC9CC" wp14:editId="679B216A">
            <wp:extent cx="5943600" cy="1647825"/>
            <wp:effectExtent l="0" t="0" r="0" b="9525"/>
            <wp:docPr id="80" name="Picture 8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application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3751" w14:textId="36C8D355" w:rsidR="00597B6E" w:rsidRDefault="00597B6E" w:rsidP="00B25EF3">
      <w:pPr>
        <w:pStyle w:val="Heading5"/>
        <w:ind w:firstLine="0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21.</w:t>
      </w:r>
      <w:r>
        <w:rPr>
          <w:b/>
          <w:bCs/>
          <w:i w:val="0"/>
          <w:iCs w:val="0"/>
        </w:rPr>
        <w:t>9</w:t>
      </w:r>
      <w:r>
        <w:rPr>
          <w:b/>
          <w:bCs/>
          <w:i w:val="0"/>
          <w:iCs w:val="0"/>
        </w:rPr>
        <w:t xml:space="preserve"> – </w:t>
      </w:r>
      <w:r w:rsidR="00487BC4">
        <w:rPr>
          <w:b/>
          <w:bCs/>
          <w:i w:val="0"/>
          <w:iCs w:val="0"/>
        </w:rPr>
        <w:t>Applying Software Updates</w:t>
      </w:r>
    </w:p>
    <w:p w14:paraId="01BFB632" w14:textId="348B22A4" w:rsidR="004D1B38" w:rsidRDefault="0034766F" w:rsidP="00B25EF3">
      <w:pPr>
        <w:ind w:firstLine="0"/>
      </w:pPr>
      <w:r>
        <w:t>Final exercise. In this one, I used GPMC again and accessed the Software installation</w:t>
      </w:r>
      <w:r w:rsidR="00B1095A">
        <w:t xml:space="preserve"> object from the previous exercise. This time, I</w:t>
      </w:r>
      <w:r w:rsidR="004D1B38">
        <w:t xml:space="preserve"> </w:t>
      </w:r>
      <w:r w:rsidR="00AC27E9">
        <w:t>viewed the settings for the 7 Zip I uploaded.</w:t>
      </w:r>
    </w:p>
    <w:p w14:paraId="0CD4213E" w14:textId="4FDDA3A0" w:rsidR="00B1095A" w:rsidRDefault="004D1B38" w:rsidP="00B25EF3">
      <w:pPr>
        <w:ind w:firstLine="0"/>
      </w:pPr>
      <w:r w:rsidRPr="004D1B38">
        <w:drawing>
          <wp:inline distT="0" distB="0" distL="0" distR="0" wp14:anchorId="018BF9A3" wp14:editId="717BCCCF">
            <wp:extent cx="3943350" cy="1752600"/>
            <wp:effectExtent l="0" t="0" r="0" b="0"/>
            <wp:docPr id="82" name="Picture 8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table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50299" cy="175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1168C" w14:textId="7D40E8A5" w:rsidR="00986A61" w:rsidRDefault="00986A61" w:rsidP="00B25EF3">
      <w:pPr>
        <w:ind w:firstLine="0"/>
      </w:pPr>
      <w:r w:rsidRPr="00986A61">
        <w:lastRenderedPageBreak/>
        <w:drawing>
          <wp:inline distT="0" distB="0" distL="0" distR="0" wp14:anchorId="3E2A0298" wp14:editId="0BCB2A97">
            <wp:extent cx="2886075" cy="3094348"/>
            <wp:effectExtent l="0" t="0" r="0" b="0"/>
            <wp:docPr id="85" name="Picture 8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text, application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91209" cy="309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F5BC" w14:textId="70D145D5" w:rsidR="00986A61" w:rsidRDefault="00986A61" w:rsidP="00B25EF3">
      <w:pPr>
        <w:ind w:firstLine="0"/>
      </w:pPr>
      <w:r>
        <w:t>These are the current settings. I will not edit them unless I need to.</w:t>
      </w:r>
    </w:p>
    <w:p w14:paraId="2DE61535" w14:textId="0B376B70" w:rsidR="005F75D3" w:rsidRPr="00B25EF3" w:rsidRDefault="001A390D" w:rsidP="00B25EF3">
      <w:pPr>
        <w:ind w:firstLine="0"/>
      </w:pPr>
      <w:r w:rsidRPr="001A390D">
        <w:drawing>
          <wp:inline distT="0" distB="0" distL="0" distR="0" wp14:anchorId="68214F53" wp14:editId="76F38C2D">
            <wp:extent cx="2905125" cy="3321186"/>
            <wp:effectExtent l="0" t="0" r="0" b="0"/>
            <wp:docPr id="84" name="Picture 8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, application, email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11666" cy="332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7989" w14:textId="2EF328CA" w:rsidR="00B25EF3" w:rsidRDefault="00B25EF3" w:rsidP="00B25EF3">
      <w:pPr>
        <w:pStyle w:val="Heading5"/>
        <w:ind w:firstLine="0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Extras</w:t>
      </w:r>
    </w:p>
    <w:p w14:paraId="41708C06" w14:textId="62947872" w:rsidR="00B25EF3" w:rsidRPr="00F7682B" w:rsidRDefault="00B25EF3" w:rsidP="00B25EF3">
      <w:pPr>
        <w:ind w:firstLine="0"/>
        <w:rPr>
          <w:b/>
          <w:bCs/>
        </w:rPr>
      </w:pPr>
      <w:r w:rsidRPr="00F7682B">
        <w:rPr>
          <w:b/>
          <w:bCs/>
        </w:rPr>
        <w:t>Adding GPO Snap-in</w:t>
      </w:r>
    </w:p>
    <w:p w14:paraId="2BDA16F1" w14:textId="62FC5A12" w:rsidR="00B25EF3" w:rsidRDefault="00B25EF3" w:rsidP="00B25EF3">
      <w:pPr>
        <w:ind w:firstLine="0"/>
      </w:pPr>
      <w:r w:rsidRPr="00B25EF3">
        <w:lastRenderedPageBreak/>
        <w:drawing>
          <wp:inline distT="0" distB="0" distL="0" distR="0" wp14:anchorId="2037EFB9" wp14:editId="1CF44B60">
            <wp:extent cx="3801005" cy="2019582"/>
            <wp:effectExtent l="0" t="0" r="0" b="0"/>
            <wp:docPr id="10" name="Picture 1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 with medium confidenc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4739" w14:textId="533CEE44" w:rsidR="00B25EF3" w:rsidRDefault="00B25EF3" w:rsidP="00B25EF3">
      <w:pPr>
        <w:ind w:firstLine="0"/>
      </w:pPr>
      <w:r w:rsidRPr="00B25EF3">
        <w:drawing>
          <wp:inline distT="0" distB="0" distL="0" distR="0" wp14:anchorId="229AB27F" wp14:editId="23BE7EA4">
            <wp:extent cx="3077004" cy="3096057"/>
            <wp:effectExtent l="0" t="0" r="9525" b="9525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7A19" w14:textId="47ECA349" w:rsidR="001A3B36" w:rsidRDefault="001A3B36" w:rsidP="00B25EF3">
      <w:pPr>
        <w:ind w:firstLine="0"/>
      </w:pPr>
      <w:r>
        <w:t>I added the GPO for the Local Computer (</w:t>
      </w:r>
      <w:proofErr w:type="spellStart"/>
      <w:r>
        <w:t>Strelizia</w:t>
      </w:r>
      <w:proofErr w:type="spellEnd"/>
      <w:r>
        <w:t>)</w:t>
      </w:r>
    </w:p>
    <w:p w14:paraId="385865A0" w14:textId="7FAEF132" w:rsidR="00B25EF3" w:rsidRDefault="00B25EF3" w:rsidP="00B25EF3">
      <w:pPr>
        <w:ind w:firstLine="0"/>
      </w:pPr>
      <w:r w:rsidRPr="00B25EF3">
        <w:drawing>
          <wp:inline distT="0" distB="0" distL="0" distR="0" wp14:anchorId="7567FF26" wp14:editId="2E7CF714">
            <wp:extent cx="3648075" cy="2367072"/>
            <wp:effectExtent l="0" t="0" r="0" b="0"/>
            <wp:docPr id="12" name="Picture 12" descr="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Waterfall chart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60498" cy="237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0779" w14:textId="14387C64" w:rsidR="00F7682B" w:rsidRDefault="00F7682B" w:rsidP="00B25EF3">
      <w:pPr>
        <w:ind w:firstLine="0"/>
        <w:rPr>
          <w:b/>
          <w:bCs/>
        </w:rPr>
      </w:pPr>
      <w:r w:rsidRPr="00F7682B">
        <w:rPr>
          <w:b/>
          <w:bCs/>
        </w:rPr>
        <w:lastRenderedPageBreak/>
        <w:t xml:space="preserve">Downloading </w:t>
      </w:r>
      <w:r w:rsidR="00AC27E9">
        <w:rPr>
          <w:b/>
          <w:bCs/>
        </w:rPr>
        <w:t>7 Zip to Server</w:t>
      </w:r>
    </w:p>
    <w:p w14:paraId="5FF1FAAB" w14:textId="7FE1079B" w:rsidR="007048CD" w:rsidRDefault="007048CD" w:rsidP="00B25EF3">
      <w:pPr>
        <w:ind w:firstLine="0"/>
      </w:pPr>
      <w:r>
        <w:t>I downloaded 7 Zip for exercises 7-9 since they needed a .</w:t>
      </w:r>
      <w:proofErr w:type="spellStart"/>
      <w:r>
        <w:t>msi</w:t>
      </w:r>
      <w:proofErr w:type="spellEnd"/>
      <w:r>
        <w:t xml:space="preserve"> file. I did so by downloading </w:t>
      </w:r>
      <w:r w:rsidR="00333E3B">
        <w:t xml:space="preserve">it from </w:t>
      </w:r>
      <w:r w:rsidR="00CF7808">
        <w:t>the 7 Zip website</w:t>
      </w:r>
      <w:r w:rsidR="00333E3B">
        <w:t>.</w:t>
      </w:r>
    </w:p>
    <w:p w14:paraId="70BDE98B" w14:textId="1EFDF06C" w:rsidR="00CF7808" w:rsidRDefault="00CF7808" w:rsidP="00B25EF3">
      <w:pPr>
        <w:ind w:firstLine="0"/>
      </w:pPr>
      <w:r w:rsidRPr="00CF7808">
        <w:drawing>
          <wp:inline distT="0" distB="0" distL="0" distR="0" wp14:anchorId="0EFD12CA" wp14:editId="77D8A6A6">
            <wp:extent cx="5943600" cy="921385"/>
            <wp:effectExtent l="0" t="0" r="0" b="0"/>
            <wp:docPr id="87" name="Picture 8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Graphical user interface, application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1908" w14:textId="5F266B57" w:rsidR="00CF7808" w:rsidRPr="007048CD" w:rsidRDefault="00CF7808" w:rsidP="00B25EF3">
      <w:pPr>
        <w:ind w:firstLine="0"/>
      </w:pPr>
      <w:r>
        <w:t xml:space="preserve">Here is 7 Zip in my </w:t>
      </w:r>
      <w:r w:rsidR="00B74600">
        <w:t>Office 2016 folder.</w:t>
      </w:r>
    </w:p>
    <w:p w14:paraId="2747C8F3" w14:textId="1289C1BD" w:rsidR="00B74600" w:rsidRDefault="007048CD" w:rsidP="00B25EF3">
      <w:pPr>
        <w:ind w:firstLine="0"/>
        <w:rPr>
          <w:b/>
          <w:bCs/>
        </w:rPr>
      </w:pPr>
      <w:r w:rsidRPr="007048CD">
        <w:rPr>
          <w:b/>
          <w:bCs/>
        </w:rPr>
        <w:drawing>
          <wp:inline distT="0" distB="0" distL="0" distR="0" wp14:anchorId="56B5BBCF" wp14:editId="14F2DE87">
            <wp:extent cx="5325218" cy="704948"/>
            <wp:effectExtent l="0" t="0" r="8890" b="0"/>
            <wp:docPr id="86" name="Picture 8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Text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A2CF4" w14:textId="77777777" w:rsidR="00B74600" w:rsidRDefault="00B74600">
      <w:pPr>
        <w:rPr>
          <w:b/>
          <w:bCs/>
        </w:rPr>
      </w:pPr>
      <w:r>
        <w:rPr>
          <w:b/>
          <w:bCs/>
        </w:rPr>
        <w:br w:type="page"/>
      </w:r>
    </w:p>
    <w:p w14:paraId="79D2CBF3" w14:textId="77777777" w:rsidR="00BC28C0" w:rsidRPr="00BC28C0" w:rsidRDefault="00BC28C0" w:rsidP="00BC28C0">
      <w:pPr>
        <w:spacing w:line="240" w:lineRule="auto"/>
        <w:ind w:firstLine="0"/>
        <w:jc w:val="center"/>
        <w:rPr>
          <w:rFonts w:ascii="Calibri" w:eastAsia="Times New Roman" w:hAnsi="Calibri" w:cs="Calibri"/>
          <w:color w:val="auto"/>
          <w:sz w:val="22"/>
          <w:szCs w:val="22"/>
          <w:lang w:eastAsia="en-US"/>
        </w:rPr>
      </w:pPr>
      <w:r w:rsidRPr="00BC28C0">
        <w:rPr>
          <w:rFonts w:ascii="Calibri" w:eastAsia="Times New Roman" w:hAnsi="Calibri" w:cs="Calibri"/>
          <w:color w:val="auto"/>
          <w:sz w:val="22"/>
          <w:szCs w:val="22"/>
          <w:lang w:eastAsia="en-US"/>
        </w:rPr>
        <w:lastRenderedPageBreak/>
        <w:t>References</w:t>
      </w:r>
    </w:p>
    <w:p w14:paraId="26E73386" w14:textId="77777777" w:rsidR="00BC28C0" w:rsidRPr="00BC28C0" w:rsidRDefault="00BC28C0" w:rsidP="00BC28C0">
      <w:pPr>
        <w:spacing w:line="550" w:lineRule="atLeast"/>
        <w:ind w:left="720" w:right="375" w:hanging="720"/>
        <w:rPr>
          <w:rFonts w:ascii="Calibri" w:eastAsia="Times New Roman" w:hAnsi="Calibri" w:cs="Calibri"/>
          <w:color w:val="auto"/>
          <w:sz w:val="22"/>
          <w:szCs w:val="22"/>
          <w:lang w:eastAsia="en-US"/>
        </w:rPr>
      </w:pPr>
      <w:r w:rsidRPr="00BC28C0">
        <w:rPr>
          <w:rFonts w:ascii="Calibri" w:eastAsia="Times New Roman" w:hAnsi="Calibri" w:cs="Calibri"/>
          <w:color w:val="auto"/>
          <w:sz w:val="22"/>
          <w:szCs w:val="22"/>
          <w:lang w:eastAsia="en-US"/>
        </w:rPr>
        <w:t xml:space="preserve">7-Zip. (2022). </w:t>
      </w:r>
      <w:r w:rsidRPr="00BC28C0">
        <w:rPr>
          <w:rFonts w:ascii="Calibri" w:eastAsia="Times New Roman" w:hAnsi="Calibri" w:cs="Calibri"/>
          <w:i/>
          <w:iCs/>
          <w:color w:val="auto"/>
          <w:sz w:val="22"/>
          <w:szCs w:val="22"/>
          <w:lang w:eastAsia="en-US"/>
        </w:rPr>
        <w:t>Download</w:t>
      </w:r>
      <w:r w:rsidRPr="00BC28C0">
        <w:rPr>
          <w:rFonts w:ascii="Calibri" w:eastAsia="Times New Roman" w:hAnsi="Calibri" w:cs="Calibri"/>
          <w:color w:val="auto"/>
          <w:sz w:val="22"/>
          <w:szCs w:val="22"/>
          <w:lang w:eastAsia="en-US"/>
        </w:rPr>
        <w:t xml:space="preserve">. </w:t>
      </w:r>
      <w:hyperlink r:id="rId80" w:history="1">
        <w:r w:rsidRPr="00BC28C0">
          <w:rPr>
            <w:rFonts w:ascii="Calibri" w:eastAsia="Times New Roman" w:hAnsi="Calibri" w:cs="Calibri"/>
            <w:color w:val="0000FF"/>
            <w:sz w:val="22"/>
            <w:szCs w:val="22"/>
            <w:u w:val="single"/>
            <w:lang w:eastAsia="en-US"/>
          </w:rPr>
          <w:t>https://www.7-zip.org/download.html</w:t>
        </w:r>
      </w:hyperlink>
    </w:p>
    <w:p w14:paraId="35517F34" w14:textId="31CC5D7E" w:rsidR="00AC27E9" w:rsidRPr="00140B85" w:rsidRDefault="00BC28C0" w:rsidP="00140B85">
      <w:pPr>
        <w:spacing w:line="550" w:lineRule="atLeast"/>
        <w:ind w:left="720" w:right="375" w:hanging="720"/>
        <w:rPr>
          <w:rFonts w:ascii="Calibri" w:eastAsia="Times New Roman" w:hAnsi="Calibri" w:cs="Calibri"/>
          <w:color w:val="auto"/>
          <w:sz w:val="22"/>
          <w:szCs w:val="22"/>
          <w:lang w:eastAsia="en-US"/>
        </w:rPr>
      </w:pPr>
      <w:proofErr w:type="spellStart"/>
      <w:r w:rsidRPr="00BC28C0">
        <w:rPr>
          <w:rFonts w:ascii="Calibri" w:eastAsia="Times New Roman" w:hAnsi="Calibri" w:cs="Calibri"/>
          <w:color w:val="auto"/>
          <w:sz w:val="22"/>
          <w:szCs w:val="22"/>
          <w:lang w:eastAsia="en-US"/>
        </w:rPr>
        <w:t>Panek</w:t>
      </w:r>
      <w:proofErr w:type="spellEnd"/>
      <w:r w:rsidRPr="00BC28C0">
        <w:rPr>
          <w:rFonts w:ascii="Calibri" w:eastAsia="Times New Roman" w:hAnsi="Calibri" w:cs="Calibri"/>
          <w:color w:val="auto"/>
          <w:sz w:val="22"/>
          <w:szCs w:val="22"/>
          <w:lang w:eastAsia="en-US"/>
        </w:rPr>
        <w:t xml:space="preserve">, W. (2018). Implementing GPOs. In </w:t>
      </w:r>
      <w:r w:rsidRPr="00BC28C0">
        <w:rPr>
          <w:rFonts w:ascii="Calibri" w:eastAsia="Times New Roman" w:hAnsi="Calibri" w:cs="Calibri"/>
          <w:i/>
          <w:iCs/>
          <w:color w:val="auto"/>
          <w:sz w:val="22"/>
          <w:szCs w:val="22"/>
          <w:lang w:eastAsia="en-US"/>
        </w:rPr>
        <w:t>MCSA Windows Server 2016 complete study guide: Exam 70-740, exam 70-741, exam 70-742, and exam 70-743</w:t>
      </w:r>
      <w:r w:rsidRPr="00BC28C0">
        <w:rPr>
          <w:rFonts w:ascii="Calibri" w:eastAsia="Times New Roman" w:hAnsi="Calibri" w:cs="Calibri"/>
          <w:color w:val="auto"/>
          <w:sz w:val="22"/>
          <w:szCs w:val="22"/>
          <w:lang w:eastAsia="en-US"/>
        </w:rPr>
        <w:t xml:space="preserve"> (pp. 1177-1213). John Wiley &amp; Sons. </w:t>
      </w:r>
      <w:hyperlink r:id="rId81" w:history="1">
        <w:r w:rsidRPr="00BC28C0">
          <w:rPr>
            <w:rFonts w:ascii="Calibri" w:eastAsia="Times New Roman" w:hAnsi="Calibri" w:cs="Calibri"/>
            <w:color w:val="0000FF"/>
            <w:sz w:val="22"/>
            <w:szCs w:val="22"/>
            <w:u w:val="single"/>
            <w:lang w:eastAsia="en-US"/>
          </w:rPr>
          <w:t>https://uatedu-my.sharepoint.com/personal/sfranklin_uat_edu/_layouts/15/onedrive.aspx?id=%2Fpersonal%2Fsfranklin%5Fuat%5Fedu%2FDocuments%2F2020%20Items%2FUAT%20Resources%2FFall%2FBooks%2FMCSA%2DWindows%2DServer%2D2016%2DComplete%2DStudy%2DGuide%2D2nd%2DEdition%2DB07B4NG35Z%2Epdf&amp;parent=%2Fpersonal%2Fsfranklin%5Fuat%5Fedu%2FDocuments%2F2020%20Items%2FUAT%20Resources%2FFall%2FBooks&amp;ga=1</w:t>
        </w:r>
      </w:hyperlink>
    </w:p>
    <w:p w14:paraId="781D0774" w14:textId="2060F0D8" w:rsidR="004D6B86" w:rsidRDefault="004D6B86" w:rsidP="00597B6E">
      <w:pPr>
        <w:ind w:firstLine="0"/>
      </w:pPr>
    </w:p>
    <w:sectPr w:rsidR="004D6B86">
      <w:headerReference w:type="default" r:id="rId82"/>
      <w:headerReference w:type="first" r:id="rId83"/>
      <w:footnotePr>
        <w:pos w:val="beneathText"/>
      </w:footnotePr>
      <w:pgSz w:w="12240" w:h="15840"/>
      <w:pgMar w:top="1440" w:right="1440" w:bottom="1440" w:left="1440" w:header="720" w:footer="720" w:gutter="0"/>
      <w:cols w:space="72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DF02E" w14:textId="77777777" w:rsidR="008B6B2C" w:rsidRDefault="008B6B2C">
      <w:pPr>
        <w:spacing w:line="240" w:lineRule="auto"/>
      </w:pPr>
      <w:r>
        <w:separator/>
      </w:r>
    </w:p>
    <w:p w14:paraId="2DC3EDCD" w14:textId="77777777" w:rsidR="008B6B2C" w:rsidRDefault="008B6B2C"/>
  </w:endnote>
  <w:endnote w:type="continuationSeparator" w:id="0">
    <w:p w14:paraId="593BCFAC" w14:textId="77777777" w:rsidR="008B6B2C" w:rsidRDefault="008B6B2C">
      <w:pPr>
        <w:spacing w:line="240" w:lineRule="auto"/>
      </w:pPr>
      <w:r>
        <w:continuationSeparator/>
      </w:r>
    </w:p>
    <w:p w14:paraId="669AEA53" w14:textId="77777777" w:rsidR="008B6B2C" w:rsidRDefault="008B6B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F53F9" w14:textId="77777777" w:rsidR="008B6B2C" w:rsidRDefault="008B6B2C">
      <w:pPr>
        <w:spacing w:line="240" w:lineRule="auto"/>
      </w:pPr>
      <w:r>
        <w:separator/>
      </w:r>
    </w:p>
    <w:p w14:paraId="57056B12" w14:textId="77777777" w:rsidR="008B6B2C" w:rsidRDefault="008B6B2C"/>
  </w:footnote>
  <w:footnote w:type="continuationSeparator" w:id="0">
    <w:p w14:paraId="6858C7EF" w14:textId="77777777" w:rsidR="008B6B2C" w:rsidRDefault="008B6B2C">
      <w:pPr>
        <w:spacing w:line="240" w:lineRule="auto"/>
      </w:pPr>
      <w:r>
        <w:continuationSeparator/>
      </w:r>
    </w:p>
    <w:p w14:paraId="30FAF7D6" w14:textId="77777777" w:rsidR="008B6B2C" w:rsidRDefault="008B6B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dTable2-Accent1"/>
      <w:tblW w:w="0" w:type="auto"/>
      <w:tblLook w:val="04A0" w:firstRow="1" w:lastRow="0" w:firstColumn="1" w:lastColumn="0" w:noHBand="0" w:noVBand="1"/>
      <w:tblDescription w:val="Header layout table"/>
    </w:tblPr>
    <w:tblGrid>
      <w:gridCol w:w="8280"/>
      <w:gridCol w:w="1080"/>
    </w:tblGrid>
    <w:tr w:rsidR="004D6B86" w14:paraId="7C1591B9" w14:textId="77777777" w:rsidTr="008A78F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280" w:type="dxa"/>
        </w:tcPr>
        <w:p w14:paraId="51490FFD" w14:textId="526BEB22" w:rsidR="004D6B86" w:rsidRPr="00170521" w:rsidRDefault="008B6B2C" w:rsidP="00170521">
          <w:pPr>
            <w:pStyle w:val="Header"/>
          </w:pPr>
          <w:sdt>
            <w:sdtPr>
              <w:alias w:val="Enter shortened title:"/>
              <w:tag w:val="Enter shortened title:"/>
              <w:id w:val="-582528332"/>
              <w:placeholder/>
              <w15:dataBinding w:prefixMappings="xmlns:ns0='http://schemas.microsoft.com/temp/samples' " w:xpath="/ns0:employees[1]/ns0:employee[1]/ns0:CustomerName[1]" w:storeItemID="{B98E728A-96FF-4995-885C-5AF887AB0C35}" w16sdtdh:storeItemChecksum="UdgqmQ=="/>
              <w15:appearance w15:val="hidden"/>
            </w:sdtPr>
            <w:sdtEndPr/>
            <w:sdtContent>
              <w:r w:rsidR="00597B6E">
                <w:t>GROUP POLICY OBJECTS</w:t>
              </w:r>
            </w:sdtContent>
          </w:sdt>
        </w:p>
      </w:tc>
      <w:tc>
        <w:tcPr>
          <w:tcW w:w="1080" w:type="dxa"/>
        </w:tcPr>
        <w:p w14:paraId="7AF74B6D" w14:textId="77777777" w:rsidR="004D6B86" w:rsidRDefault="00345333">
          <w:pPr>
            <w:pStyle w:val="Head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925C8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14:paraId="62847398" w14:textId="77777777" w:rsidR="004D6B86" w:rsidRDefault="004D6B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dTable2-Accent1"/>
      <w:tblW w:w="0" w:type="auto"/>
      <w:tblLook w:val="04A0" w:firstRow="1" w:lastRow="0" w:firstColumn="1" w:lastColumn="0" w:noHBand="0" w:noVBand="1"/>
      <w:tblDescription w:val="Header layout table"/>
    </w:tblPr>
    <w:tblGrid>
      <w:gridCol w:w="8280"/>
      <w:gridCol w:w="1080"/>
    </w:tblGrid>
    <w:tr w:rsidR="004D6B86" w14:paraId="3F208A91" w14:textId="77777777" w:rsidTr="008A78F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280" w:type="dxa"/>
        </w:tcPr>
        <w:p w14:paraId="352726F2" w14:textId="17E38A81" w:rsidR="004D6B86" w:rsidRPr="009F0414" w:rsidRDefault="00961AE5" w:rsidP="00504F88">
          <w:pPr>
            <w:pStyle w:val="Header"/>
          </w:pPr>
          <w:r>
            <w:t xml:space="preserve">Running head: </w:t>
          </w:r>
          <w:sdt>
            <w:sdtPr>
              <w:alias w:val="Enter shortened title:"/>
              <w:tag w:val="Enter shortened title:"/>
              <w:id w:val="-211583021"/>
              <w:placeholder/>
              <w15:dataBinding w:prefixMappings="xmlns:ns0='http://schemas.microsoft.com/temp/samples' " w:xpath="/ns0:employees[1]/ns0:employee[1]/ns0:CustomerName[1]" w:storeItemID="{B98E728A-96FF-4995-885C-5AF887AB0C35}" w16sdtdh:storeItemChecksum="UdgqmQ=="/>
              <w15:appearance w15:val="hidden"/>
            </w:sdtPr>
            <w:sdtEndPr/>
            <w:sdtContent>
              <w:r w:rsidR="00597B6E">
                <w:t>GROUP POLICY OBJECTS</w:t>
              </w:r>
            </w:sdtContent>
          </w:sdt>
        </w:p>
      </w:tc>
      <w:tc>
        <w:tcPr>
          <w:tcW w:w="1080" w:type="dxa"/>
        </w:tcPr>
        <w:p w14:paraId="3A0DD13B" w14:textId="77777777" w:rsidR="004D6B86" w:rsidRDefault="00345333">
          <w:pPr>
            <w:pStyle w:val="Head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925C8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5E70B71D" w14:textId="77777777" w:rsidR="004D6B86" w:rsidRDefault="004D6B86" w:rsidP="002C62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DC96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0290"/>
    <w:lvl w:ilvl="0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6FC344C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num w:numId="1" w16cid:durableId="17901687">
    <w:abstractNumId w:val="9"/>
  </w:num>
  <w:num w:numId="2" w16cid:durableId="618726347">
    <w:abstractNumId w:val="7"/>
  </w:num>
  <w:num w:numId="3" w16cid:durableId="354772213">
    <w:abstractNumId w:val="6"/>
  </w:num>
  <w:num w:numId="4" w16cid:durableId="1224372118">
    <w:abstractNumId w:val="5"/>
  </w:num>
  <w:num w:numId="5" w16cid:durableId="695500706">
    <w:abstractNumId w:val="4"/>
  </w:num>
  <w:num w:numId="6" w16cid:durableId="942149966">
    <w:abstractNumId w:val="8"/>
  </w:num>
  <w:num w:numId="7" w16cid:durableId="1496145757">
    <w:abstractNumId w:val="3"/>
  </w:num>
  <w:num w:numId="8" w16cid:durableId="1419906119">
    <w:abstractNumId w:val="2"/>
  </w:num>
  <w:num w:numId="9" w16cid:durableId="1603343186">
    <w:abstractNumId w:val="1"/>
  </w:num>
  <w:num w:numId="10" w16cid:durableId="475145639">
    <w:abstractNumId w:val="0"/>
  </w:num>
  <w:num w:numId="11" w16cid:durableId="346292876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B6E"/>
    <w:rsid w:val="00006BBA"/>
    <w:rsid w:val="0001010E"/>
    <w:rsid w:val="000217F5"/>
    <w:rsid w:val="00037D6A"/>
    <w:rsid w:val="0004256A"/>
    <w:rsid w:val="0008067C"/>
    <w:rsid w:val="00097169"/>
    <w:rsid w:val="000A4368"/>
    <w:rsid w:val="000A692C"/>
    <w:rsid w:val="000D26A7"/>
    <w:rsid w:val="000E37E2"/>
    <w:rsid w:val="00114BFA"/>
    <w:rsid w:val="00140B85"/>
    <w:rsid w:val="001602E3"/>
    <w:rsid w:val="00160C0C"/>
    <w:rsid w:val="001664A2"/>
    <w:rsid w:val="00170521"/>
    <w:rsid w:val="00193298"/>
    <w:rsid w:val="00193AFE"/>
    <w:rsid w:val="001A390D"/>
    <w:rsid w:val="001A3B36"/>
    <w:rsid w:val="001A4626"/>
    <w:rsid w:val="001B4848"/>
    <w:rsid w:val="001B6C48"/>
    <w:rsid w:val="001B74A5"/>
    <w:rsid w:val="001C75D8"/>
    <w:rsid w:val="001D7BBD"/>
    <w:rsid w:val="001D7F05"/>
    <w:rsid w:val="001F447A"/>
    <w:rsid w:val="001F7399"/>
    <w:rsid w:val="00212319"/>
    <w:rsid w:val="00225BE3"/>
    <w:rsid w:val="002676EE"/>
    <w:rsid w:val="00274E0A"/>
    <w:rsid w:val="00290F98"/>
    <w:rsid w:val="002A3F04"/>
    <w:rsid w:val="002B6153"/>
    <w:rsid w:val="002C627C"/>
    <w:rsid w:val="002D0B3B"/>
    <w:rsid w:val="002D2EF9"/>
    <w:rsid w:val="002D69EC"/>
    <w:rsid w:val="002D7A65"/>
    <w:rsid w:val="00306823"/>
    <w:rsid w:val="00307586"/>
    <w:rsid w:val="00313B59"/>
    <w:rsid w:val="00333E3B"/>
    <w:rsid w:val="00336906"/>
    <w:rsid w:val="00345333"/>
    <w:rsid w:val="0034766F"/>
    <w:rsid w:val="00352831"/>
    <w:rsid w:val="00355F6C"/>
    <w:rsid w:val="003A06C6"/>
    <w:rsid w:val="003D0DDF"/>
    <w:rsid w:val="003D7B8A"/>
    <w:rsid w:val="003E36B1"/>
    <w:rsid w:val="003E4162"/>
    <w:rsid w:val="003F0048"/>
    <w:rsid w:val="003F0D93"/>
    <w:rsid w:val="003F6E46"/>
    <w:rsid w:val="003F7982"/>
    <w:rsid w:val="003F7CBD"/>
    <w:rsid w:val="00405122"/>
    <w:rsid w:val="00410356"/>
    <w:rsid w:val="00435974"/>
    <w:rsid w:val="0045302D"/>
    <w:rsid w:val="00481CF8"/>
    <w:rsid w:val="00487BC4"/>
    <w:rsid w:val="00492C2D"/>
    <w:rsid w:val="00492CED"/>
    <w:rsid w:val="004A3D87"/>
    <w:rsid w:val="004A4C67"/>
    <w:rsid w:val="004B18A9"/>
    <w:rsid w:val="004B1FDE"/>
    <w:rsid w:val="004B2630"/>
    <w:rsid w:val="004D1B38"/>
    <w:rsid w:val="004D4F8C"/>
    <w:rsid w:val="004D6B86"/>
    <w:rsid w:val="00504F88"/>
    <w:rsid w:val="0054693A"/>
    <w:rsid w:val="0055242C"/>
    <w:rsid w:val="005604CF"/>
    <w:rsid w:val="005810AE"/>
    <w:rsid w:val="0058379C"/>
    <w:rsid w:val="00595412"/>
    <w:rsid w:val="00597B6E"/>
    <w:rsid w:val="005A70C0"/>
    <w:rsid w:val="005F75D3"/>
    <w:rsid w:val="0061747E"/>
    <w:rsid w:val="00633552"/>
    <w:rsid w:val="0064129C"/>
    <w:rsid w:val="00641876"/>
    <w:rsid w:val="00645290"/>
    <w:rsid w:val="00664901"/>
    <w:rsid w:val="00684C26"/>
    <w:rsid w:val="006A0ECB"/>
    <w:rsid w:val="006A6C59"/>
    <w:rsid w:val="006B015B"/>
    <w:rsid w:val="006B11B2"/>
    <w:rsid w:val="006C162F"/>
    <w:rsid w:val="006D7EE9"/>
    <w:rsid w:val="007048CD"/>
    <w:rsid w:val="00722B1A"/>
    <w:rsid w:val="007244DE"/>
    <w:rsid w:val="00763AE4"/>
    <w:rsid w:val="0079461C"/>
    <w:rsid w:val="007C0D4B"/>
    <w:rsid w:val="007F1937"/>
    <w:rsid w:val="0081390C"/>
    <w:rsid w:val="00816831"/>
    <w:rsid w:val="00827E38"/>
    <w:rsid w:val="00837D67"/>
    <w:rsid w:val="00860E7C"/>
    <w:rsid w:val="0086603C"/>
    <w:rsid w:val="008747E8"/>
    <w:rsid w:val="008A2A83"/>
    <w:rsid w:val="008A517D"/>
    <w:rsid w:val="008A78F1"/>
    <w:rsid w:val="008B1FC5"/>
    <w:rsid w:val="008B6B2C"/>
    <w:rsid w:val="008D771F"/>
    <w:rsid w:val="00910F0E"/>
    <w:rsid w:val="00942DE2"/>
    <w:rsid w:val="0094668B"/>
    <w:rsid w:val="00961AE5"/>
    <w:rsid w:val="00986A61"/>
    <w:rsid w:val="00991813"/>
    <w:rsid w:val="00993D10"/>
    <w:rsid w:val="009A2C38"/>
    <w:rsid w:val="009B1FCC"/>
    <w:rsid w:val="009F0414"/>
    <w:rsid w:val="00A155A4"/>
    <w:rsid w:val="00A4757D"/>
    <w:rsid w:val="00A77F6B"/>
    <w:rsid w:val="00A81BB2"/>
    <w:rsid w:val="00A9713B"/>
    <w:rsid w:val="00AA5C05"/>
    <w:rsid w:val="00AC27E9"/>
    <w:rsid w:val="00B03BA4"/>
    <w:rsid w:val="00B1095A"/>
    <w:rsid w:val="00B25EF3"/>
    <w:rsid w:val="00B74600"/>
    <w:rsid w:val="00BC28C0"/>
    <w:rsid w:val="00BF4E72"/>
    <w:rsid w:val="00C12063"/>
    <w:rsid w:val="00C125A3"/>
    <w:rsid w:val="00C3438C"/>
    <w:rsid w:val="00C376A2"/>
    <w:rsid w:val="00C5686B"/>
    <w:rsid w:val="00C74024"/>
    <w:rsid w:val="00C83B15"/>
    <w:rsid w:val="00C925C8"/>
    <w:rsid w:val="00CA4382"/>
    <w:rsid w:val="00CB7F84"/>
    <w:rsid w:val="00CD2996"/>
    <w:rsid w:val="00CF1B55"/>
    <w:rsid w:val="00CF7808"/>
    <w:rsid w:val="00D24A2F"/>
    <w:rsid w:val="00DB2E59"/>
    <w:rsid w:val="00DB358F"/>
    <w:rsid w:val="00DC44F1"/>
    <w:rsid w:val="00DD1623"/>
    <w:rsid w:val="00DD170D"/>
    <w:rsid w:val="00DD68C3"/>
    <w:rsid w:val="00DF4A27"/>
    <w:rsid w:val="00DF6D26"/>
    <w:rsid w:val="00E02DB4"/>
    <w:rsid w:val="00E21DFB"/>
    <w:rsid w:val="00E42858"/>
    <w:rsid w:val="00E61C81"/>
    <w:rsid w:val="00E7305D"/>
    <w:rsid w:val="00E901EF"/>
    <w:rsid w:val="00EA780C"/>
    <w:rsid w:val="00EB69D3"/>
    <w:rsid w:val="00ED1378"/>
    <w:rsid w:val="00EE4EF3"/>
    <w:rsid w:val="00F0284E"/>
    <w:rsid w:val="00F07528"/>
    <w:rsid w:val="00F147E9"/>
    <w:rsid w:val="00F274ED"/>
    <w:rsid w:val="00F31D66"/>
    <w:rsid w:val="00F363EC"/>
    <w:rsid w:val="00F413AC"/>
    <w:rsid w:val="00F5539B"/>
    <w:rsid w:val="00F7682B"/>
    <w:rsid w:val="00F86A05"/>
    <w:rsid w:val="00FB2697"/>
    <w:rsid w:val="00FE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4F276B"/>
  <w15:chartTrackingRefBased/>
  <w15:docId w15:val="{71289825-BAED-49E5-952F-BCD4E1631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0000" w:themeColor="text1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qFormat="1"/>
    <w:lsdException w:name="heading 7" w:semiHidden="1" w:uiPriority="5" w:qFormat="1"/>
    <w:lsdException w:name="heading 8" w:semiHidden="1" w:uiPriority="5" w:qFormat="1"/>
    <w:lsdException w:name="heading 9" w:semiHidden="1" w:uiPriority="5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5C8"/>
  </w:style>
  <w:style w:type="paragraph" w:styleId="Heading1">
    <w:name w:val="heading 1"/>
    <w:basedOn w:val="Normal"/>
    <w:next w:val="Normal"/>
    <w:link w:val="Heading1Char"/>
    <w:uiPriority w:val="5"/>
    <w:qFormat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5"/>
    <w:qFormat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5"/>
    <w:qFormat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5"/>
    <w:qFormat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5"/>
    <w:qFormat/>
    <w:pPr>
      <w:keepNext/>
      <w:keepLines/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5"/>
    <w:semiHidden/>
    <w:qFormat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 Title"/>
    <w:basedOn w:val="Normal"/>
    <w:next w:val="Normal"/>
    <w:uiPriority w:val="2"/>
    <w:qFormat/>
    <w:pPr>
      <w:pageBreakBefore/>
      <w:ind w:firstLine="0"/>
      <w:jc w:val="center"/>
      <w:outlineLvl w:val="0"/>
    </w:pPr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qFormat/>
    <w:pPr>
      <w:spacing w:line="240" w:lineRule="auto"/>
      <w:ind w:firstLine="0"/>
    </w:pPr>
  </w:style>
  <w:style w:type="character" w:customStyle="1" w:styleId="HeaderChar">
    <w:name w:val="Header Char"/>
    <w:basedOn w:val="DefaultParagraphFont"/>
    <w:link w:val="Header"/>
    <w:uiPriority w:val="99"/>
    <w:rsid w:val="00DB2E59"/>
  </w:style>
  <w:style w:type="character" w:styleId="PlaceholderText">
    <w:name w:val="Placeholder Text"/>
    <w:basedOn w:val="DefaultParagraphFont"/>
    <w:uiPriority w:val="99"/>
    <w:semiHidden/>
    <w:rsid w:val="00EB69D3"/>
    <w:rPr>
      <w:color w:val="000000" w:themeColor="text1"/>
    </w:rPr>
  </w:style>
  <w:style w:type="paragraph" w:styleId="NoSpacing">
    <w:name w:val="No Spacing"/>
    <w:aliases w:val="No Indent"/>
    <w:uiPriority w:val="3"/>
    <w:qFormat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5"/>
    <w:rsid w:val="00DB2E59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5"/>
    <w:rsid w:val="00DB2E59"/>
    <w:rPr>
      <w:rFonts w:asciiTheme="majorHAnsi" w:eastAsiaTheme="majorEastAsia" w:hAnsiTheme="majorHAnsi" w:cstheme="majorBidi"/>
      <w:b/>
      <w:bCs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2400"/>
      <w:ind w:firstLine="0"/>
      <w:contextualSpacing/>
      <w:jc w:val="center"/>
    </w:pPr>
    <w:rPr>
      <w:rFonts w:asciiTheme="majorHAnsi" w:eastAsiaTheme="majorEastAsia" w:hAnsiTheme="majorHAnsi" w:cstheme="majorBidi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5"/>
    <w:rsid w:val="00DB2E5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5"/>
    <w:rsid w:val="00DB2E5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5"/>
    <w:rsid w:val="00DB2E59"/>
    <w:rPr>
      <w:rFonts w:asciiTheme="majorHAnsi" w:eastAsiaTheme="majorEastAsia" w:hAnsiTheme="majorHAnsi" w:cstheme="majorBidi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9D3"/>
    <w:pPr>
      <w:spacing w:line="240" w:lineRule="auto"/>
      <w:ind w:firstLine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9D3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6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rsid w:val="003F7CBD"/>
    <w:pPr>
      <w:pBdr>
        <w:top w:val="single" w:sz="2" w:space="10" w:color="000000" w:themeColor="text2" w:shadow="1"/>
        <w:left w:val="single" w:sz="2" w:space="10" w:color="000000" w:themeColor="text2" w:shadow="1"/>
        <w:bottom w:val="single" w:sz="2" w:space="10" w:color="000000" w:themeColor="text2" w:shadow="1"/>
        <w:right w:val="single" w:sz="2" w:space="10" w:color="000000" w:themeColor="text2" w:shadow="1"/>
      </w:pBdr>
      <w:ind w:left="1152" w:right="1152" w:firstLine="0"/>
    </w:pPr>
    <w:rPr>
      <w:i/>
      <w:iCs/>
      <w:color w:val="000000" w:themeColor="text2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kern w:val="24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  <w:ind w:firstLine="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kern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B69D3"/>
    <w:pPr>
      <w:spacing w:after="120"/>
      <w:ind w:firstLine="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B69D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Pr>
      <w:kern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 w:firstLine="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kern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Pr>
      <w:kern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kern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B69D3"/>
    <w:pPr>
      <w:spacing w:after="120"/>
      <w:ind w:left="360" w:firstLine="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B69D3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69D3"/>
    <w:pPr>
      <w:spacing w:after="200" w:line="240" w:lineRule="auto"/>
      <w:ind w:firstLine="0"/>
    </w:pPr>
    <w:rPr>
      <w:i/>
      <w:iCs/>
      <w:color w:val="00000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 w:firstLine="0"/>
    </w:pPr>
  </w:style>
  <w:style w:type="character" w:customStyle="1" w:styleId="ClosingChar">
    <w:name w:val="Closing Char"/>
    <w:basedOn w:val="DefaultParagraphFont"/>
    <w:link w:val="Closing"/>
    <w:uiPriority w:val="99"/>
    <w:semiHidden/>
    <w:rPr>
      <w:kern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9D3"/>
    <w:pPr>
      <w:spacing w:line="240" w:lineRule="auto"/>
      <w:ind w:firstLine="0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9D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9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9D3"/>
    <w:rPr>
      <w:b/>
      <w:bCs/>
      <w:sz w:val="22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ind w:firstLine="0"/>
    </w:pPr>
  </w:style>
  <w:style w:type="character" w:customStyle="1" w:styleId="DateChar">
    <w:name w:val="Date Char"/>
    <w:basedOn w:val="DefaultParagraphFont"/>
    <w:link w:val="Date"/>
    <w:uiPriority w:val="99"/>
    <w:semiHidden/>
    <w:rPr>
      <w:kern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B69D3"/>
    <w:pPr>
      <w:spacing w:line="240" w:lineRule="auto"/>
      <w:ind w:firstLine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B69D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  <w:ind w:firstLin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Pr>
      <w:kern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69D3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69D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EB69D3"/>
    <w:pPr>
      <w:spacing w:line="240" w:lineRule="auto"/>
      <w:ind w:firstLine="0"/>
    </w:pPr>
    <w:rPr>
      <w:rFonts w:asciiTheme="majorHAnsi" w:eastAsiaTheme="majorEastAsia" w:hAnsiTheme="majorHAnsi" w:cstheme="majorBidi"/>
      <w:sz w:val="22"/>
      <w:szCs w:val="20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5"/>
    <w:semiHidden/>
    <w:rsid w:val="00336906"/>
    <w:rPr>
      <w:rFonts w:asciiTheme="majorHAnsi" w:eastAsiaTheme="majorEastAsia" w:hAnsiTheme="majorHAnsi" w:cstheme="majorBidi"/>
      <w:color w:val="6E6E6E" w:themeColor="accent1" w:themeShade="7F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  <w:kern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B69D3"/>
    <w:pPr>
      <w:spacing w:line="240" w:lineRule="auto"/>
      <w:ind w:firstLine="0"/>
    </w:pPr>
    <w:rPr>
      <w:rFonts w:ascii="Consolas" w:hAnsi="Consolas" w:cs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B69D3"/>
    <w:rPr>
      <w:rFonts w:ascii="Consolas" w:hAnsi="Consolas" w:cs="Consolas"/>
      <w:sz w:val="22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B69D3"/>
    <w:pPr>
      <w:pBdr>
        <w:top w:val="single" w:sz="4" w:space="10" w:color="6E6E6E" w:themeColor="accent1" w:themeShade="80"/>
        <w:bottom w:val="single" w:sz="4" w:space="10" w:color="6E6E6E" w:themeColor="accent1" w:themeShade="80"/>
      </w:pBdr>
      <w:spacing w:before="360" w:after="360"/>
      <w:ind w:left="864" w:right="864" w:firstLine="0"/>
      <w:jc w:val="center"/>
    </w:pPr>
    <w:rPr>
      <w:i/>
      <w:iCs/>
      <w:color w:val="6E6E6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B69D3"/>
    <w:rPr>
      <w:i/>
      <w:iCs/>
      <w:color w:val="6E6E6E" w:themeColor="accent1" w:themeShade="80"/>
    </w:rPr>
  </w:style>
  <w:style w:type="paragraph" w:styleId="List">
    <w:name w:val="List"/>
    <w:basedOn w:val="Normal"/>
    <w:uiPriority w:val="99"/>
    <w:semiHidden/>
    <w:unhideWhenUsed/>
    <w:pPr>
      <w:ind w:left="360" w:firstLine="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firstLine="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firstLine="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firstLine="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firstLine="0"/>
      <w:contextualSpacing/>
    </w:pPr>
  </w:style>
  <w:style w:type="paragraph" w:styleId="ListBullet">
    <w:name w:val="List Bullet"/>
    <w:basedOn w:val="Normal"/>
    <w:uiPriority w:val="8"/>
    <w:unhideWhenUsed/>
    <w:qFormat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 w:firstLine="0"/>
      <w:contextualSpacing/>
    </w:pPr>
  </w:style>
  <w:style w:type="paragraph" w:styleId="ListNumber">
    <w:name w:val="List Number"/>
    <w:basedOn w:val="Normal"/>
    <w:uiPriority w:val="8"/>
    <w:unhideWhenUsed/>
    <w:qFormat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pPr>
      <w:ind w:left="720" w:firstLine="0"/>
      <w:contextualSpacing/>
    </w:pPr>
  </w:style>
  <w:style w:type="paragraph" w:styleId="MacroText">
    <w:name w:val="macro"/>
    <w:link w:val="MacroTextChar"/>
    <w:uiPriority w:val="99"/>
    <w:semiHidden/>
    <w:unhideWhenUsed/>
    <w:rsid w:val="00EB69D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kern w:val="24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B69D3"/>
    <w:rPr>
      <w:rFonts w:ascii="Consolas" w:hAnsi="Consolas" w:cs="Consolas"/>
      <w:kern w:val="24"/>
      <w:sz w:val="22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kern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 w:firstLine="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  <w:ind w:firstLin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Pr>
      <w:kern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B69D3"/>
    <w:pPr>
      <w:spacing w:line="240" w:lineRule="auto"/>
      <w:ind w:firstLine="0"/>
    </w:pPr>
    <w:rPr>
      <w:rFonts w:ascii="Consolas" w:hAnsi="Consolas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B69D3"/>
    <w:rPr>
      <w:rFonts w:ascii="Consolas" w:hAnsi="Consolas" w:cs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  <w:kern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ind w:firstLine="0"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Pr>
      <w:kern w:val="24"/>
    </w:rPr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 w:firstLine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Pr>
      <w:kern w:val="24"/>
    </w:rPr>
  </w:style>
  <w:style w:type="paragraph" w:customStyle="1" w:styleId="Title2">
    <w:name w:val="Title 2"/>
    <w:basedOn w:val="Normal"/>
    <w:uiPriority w:val="1"/>
    <w:qFormat/>
    <w:pPr>
      <w:ind w:firstLine="0"/>
      <w:jc w:val="center"/>
    </w:p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 w:firstLine="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ind w:firstLine="0"/>
    </w:p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firstLine="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 w:firstLine="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 w:firstLine="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 w:firstLine="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 w:firstLine="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 w:firstLine="0"/>
    </w:p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otnoteReference">
    <w:name w:val="footnote reference"/>
    <w:basedOn w:val="DefaultParagraphFont"/>
    <w:uiPriority w:val="99"/>
    <w:qFormat/>
    <w:rPr>
      <w:vertAlign w:val="superscript"/>
    </w:rPr>
  </w:style>
  <w:style w:type="table" w:customStyle="1" w:styleId="APAReport">
    <w:name w:val="APA Report"/>
    <w:basedOn w:val="TableNormal"/>
    <w:uiPriority w:val="99"/>
    <w:rsid w:val="003F7CBD"/>
    <w:pPr>
      <w:spacing w:line="240" w:lineRule="auto"/>
      <w:ind w:firstLine="0"/>
    </w:p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Theme="majorHAnsi" w:hAnsiTheme="majorHAnsi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Normal"/>
    <w:uiPriority w:val="7"/>
    <w:qFormat/>
    <w:pPr>
      <w:spacing w:before="240"/>
      <w:ind w:firstLine="0"/>
      <w:contextualSpacing/>
    </w:pPr>
  </w:style>
  <w:style w:type="paragraph" w:styleId="Footer">
    <w:name w:val="footer"/>
    <w:basedOn w:val="Normal"/>
    <w:link w:val="FooterChar"/>
    <w:uiPriority w:val="99"/>
    <w:qFormat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E59"/>
  </w:style>
  <w:style w:type="character" w:styleId="CommentReference">
    <w:name w:val="annotation reference"/>
    <w:basedOn w:val="DefaultParagraphFont"/>
    <w:uiPriority w:val="99"/>
    <w:semiHidden/>
    <w:unhideWhenUsed/>
    <w:rsid w:val="00EB69D3"/>
    <w:rPr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rsid w:val="00EB69D3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B69D3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EB69D3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EB69D3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EB69D3"/>
    <w:rPr>
      <w:rFonts w:ascii="Consolas" w:hAnsi="Consolas"/>
      <w:sz w:val="22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69D3"/>
    <w:pPr>
      <w:spacing w:before="240"/>
      <w:ind w:firstLine="720"/>
      <w:jc w:val="left"/>
      <w:outlineLvl w:val="9"/>
    </w:pPr>
    <w:rPr>
      <w:b w:val="0"/>
      <w:bCs w:val="0"/>
      <w:color w:val="6E6E6E" w:themeColor="accent1" w:themeShade="80"/>
      <w:sz w:val="32"/>
      <w:szCs w:val="32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B69D3"/>
    <w:rPr>
      <w:b/>
      <w:bCs/>
      <w:caps w:val="0"/>
      <w:smallCaps/>
      <w:color w:val="6E6E6E" w:themeColor="accent1" w:themeShade="80"/>
      <w:spacing w:val="5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B69D3"/>
    <w:rPr>
      <w:i/>
      <w:iCs/>
      <w:color w:val="6E6E6E" w:themeColor="accent1" w:themeShade="80"/>
    </w:rPr>
  </w:style>
  <w:style w:type="table" w:styleId="GridTable4-Accent4">
    <w:name w:val="Grid Table 4 Accent 4"/>
    <w:basedOn w:val="TableNormal"/>
    <w:uiPriority w:val="49"/>
    <w:rsid w:val="003F7CBD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1">
    <w:name w:val="Grid Table 2 Accent 1"/>
    <w:basedOn w:val="TableNormal"/>
    <w:uiPriority w:val="47"/>
    <w:rsid w:val="008A78F1"/>
    <w:pPr>
      <w:spacing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  <w:tblCellMar>
        <w:left w:w="0" w:type="dxa"/>
        <w:right w:w="0" w:type="dxa"/>
      </w:tblCellMar>
    </w:tbl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BC28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1787">
          <w:marLeft w:val="0"/>
          <w:marRight w:val="300"/>
          <w:marTop w:val="0"/>
          <w:marBottom w:val="0"/>
          <w:divBdr>
            <w:top w:val="single" w:sz="6" w:space="8" w:color="000000"/>
            <w:left w:val="single" w:sz="6" w:space="31" w:color="000000"/>
            <w:bottom w:val="single" w:sz="6" w:space="8" w:color="000000"/>
            <w:right w:val="single" w:sz="6" w:space="31" w:color="000000"/>
          </w:divBdr>
        </w:div>
      </w:divsChild>
    </w:div>
    <w:div w:id="314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ntTable" Target="fontTable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yperlink" Target="https://www.7-zip.org/download.html" TargetMode="External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hyperlink" Target="https://uatedu-my.sharepoint.com/personal/sfranklin_uat_edu/_layouts/15/onedrive.aspx?id=%2Fpersonal%2Fsfranklin%5Fuat%5Fedu%2FDocuments%2F2020%20Items%2FUAT%20Resources%2FFall%2FBooks%2FMCSA%2DWindows%2DServer%2D2016%2DComplete%2DStudy%2DGuide%2D2nd%2DEdition%2DB07B4NG35Z%2Epdf&amp;parent=%2Fpersonal%2Fsfranklin%5Fuat%5Fedu%2FDocuments%2F2020%20Items%2FUAT%20Resources%2FFall%2FBooks&amp;ga=1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o\AppData\Roaming\Microsoft\Templates\APA%20style%20paper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6C6C6C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wp14"&gt;&lt;w:body&gt;&lt;w:p w:rsidR="00000000" w:rsidRDefault="00597B6E"&gt;&lt;w:r&gt;&lt;w:t&gt;GROUP POLICY OBJECTS&lt;/w:t&gt;&lt;/w:r&gt;&lt;/w:p&gt;&lt;w:sectPr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Id="rId1" Type="http://schemas.openxmlformats.org/officeDocument/2006/relationships/styles" Target="styles.xml"/&gt;&lt;/Relationships&gt;&lt;/pkg:xmlData&gt;&lt;/pkg:part&gt;&lt;pkg:part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w16sdtdh"&gt;&lt;w:docDefaults&gt;&lt;w:rPrDefault&gt;&lt;w:rPr&gt;&lt;w:rFonts w:asciiTheme="minorHAnsi" w:eastAsiaTheme="minorEastAsia" w:hAnsiTheme="minorHAnsi" w:cstheme="minorBidi"/&gt;&lt;w:color w:val="000000" w:themeColor="text1"/&gt;&lt;w:sz w:val="24"/&gt;&lt;w:szCs w:val="24"/&gt;&lt;w:lang w:val="en-US" w:eastAsia="ja-JP" w:bidi="ar-SA"/&gt;&lt;/w:rPr&gt;&lt;/w:rPrDefault&gt;&lt;w:pPrDefault&gt;&lt;w:pPr&gt;&lt;w:spacing w:line="480" w:lineRule="auto"/&gt;&lt;w:ind w:firstLine="720"/&gt;&lt;/w:pPr&gt;&lt;/w:pPrDefault&gt;&lt;/w:docDefaults&gt;&lt;w:style w:type="paragraph" w:default="1" w:styleId="Normal"&gt;&lt;w:name w:val="Normal"/&gt;&lt;w:qFormat/&gt;&lt;/w:style&gt;&lt;w:style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w:val="99"/&gt;&lt;w:semiHidden/&gt;&lt;w:unhideWhenUsed/&gt;&lt;/w:style&gt;&lt;/w:styles&gt;&lt;/pkg:xmlData&gt;&lt;/pkg:part&gt;&lt;/pkg:package&gt;
</CustomerName>
    <CompanyName/>
    <SenderAddress/>
    <Address/>
  </employee>
</employees>
</file>

<file path=customXml/itemProps1.xml><?xml version="1.0" encoding="utf-8"?>
<ds:datastoreItem xmlns:ds="http://schemas.openxmlformats.org/officeDocument/2006/customXml" ds:itemID="{0D181A23-612A-473F-A673-77E565BE64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8E728A-96FF-4995-885C-5AF887AB0C35}">
  <ds:schemaRefs>
    <ds:schemaRef ds:uri="http://schemas.microsoft.com/temp/sampl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APA style paper</Template>
  <TotalTime>347</TotalTime>
  <Pages>24</Pages>
  <Words>874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K.</dc:creator>
  <cp:keywords/>
  <dc:description/>
  <cp:lastModifiedBy>Emily K.</cp:lastModifiedBy>
  <cp:revision>98</cp:revision>
  <dcterms:created xsi:type="dcterms:W3CDTF">2022-04-15T19:22:00Z</dcterms:created>
  <dcterms:modified xsi:type="dcterms:W3CDTF">2022-04-16T01:09:00Z</dcterms:modified>
</cp:coreProperties>
</file>